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F7F4" w14:textId="77777777" w:rsidR="000003F2" w:rsidRDefault="000003F2" w:rsidP="00C21733">
      <w:pPr>
        <w:rPr>
          <w:rFonts w:ascii="Arial Nova" w:hAnsi="Arial Nova"/>
          <w:sz w:val="22"/>
          <w:szCs w:val="22"/>
        </w:rPr>
      </w:pPr>
    </w:p>
    <w:p w14:paraId="5C218F8B" w14:textId="35AE91BA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Datum: </w:t>
      </w:r>
      <w:r w:rsidR="00F46FE4">
        <w:rPr>
          <w:rFonts w:ascii="Arial Nova" w:hAnsi="Arial Nova"/>
          <w:sz w:val="22"/>
          <w:szCs w:val="22"/>
        </w:rPr>
        <w:t>27</w:t>
      </w:r>
      <w:r w:rsidR="00647FC9">
        <w:rPr>
          <w:rFonts w:ascii="Arial Nova" w:hAnsi="Arial Nova"/>
          <w:sz w:val="22"/>
          <w:szCs w:val="22"/>
        </w:rPr>
        <w:t xml:space="preserve">. </w:t>
      </w:r>
      <w:r w:rsidR="006C5EBD">
        <w:rPr>
          <w:rFonts w:ascii="Arial Nova" w:hAnsi="Arial Nova"/>
          <w:sz w:val="22"/>
          <w:szCs w:val="22"/>
        </w:rPr>
        <w:t>10</w:t>
      </w:r>
      <w:r w:rsidR="00E92A80">
        <w:rPr>
          <w:rFonts w:ascii="Arial Nova" w:hAnsi="Arial Nova"/>
          <w:sz w:val="22"/>
          <w:szCs w:val="22"/>
        </w:rPr>
        <w:t>.</w:t>
      </w:r>
      <w:r w:rsidR="002872B7">
        <w:rPr>
          <w:rFonts w:ascii="Arial Nova" w:hAnsi="Arial Nova"/>
          <w:sz w:val="22"/>
          <w:szCs w:val="22"/>
        </w:rPr>
        <w:t xml:space="preserve"> </w:t>
      </w:r>
      <w:r w:rsidR="00E92A80">
        <w:rPr>
          <w:rFonts w:ascii="Arial Nova" w:hAnsi="Arial Nova"/>
          <w:sz w:val="22"/>
          <w:szCs w:val="22"/>
        </w:rPr>
        <w:t>202</w:t>
      </w:r>
      <w:r w:rsidR="00DB3323">
        <w:rPr>
          <w:rFonts w:ascii="Arial Nova" w:hAnsi="Arial Nova"/>
          <w:sz w:val="22"/>
          <w:szCs w:val="22"/>
        </w:rPr>
        <w:t>6</w:t>
      </w:r>
    </w:p>
    <w:p w14:paraId="0E8CB066" w14:textId="2BD0975D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Številka: </w:t>
      </w:r>
      <w:r w:rsidR="003E091C" w:rsidRPr="003E091C">
        <w:rPr>
          <w:rFonts w:ascii="Arial Nova" w:hAnsi="Arial Nova"/>
          <w:sz w:val="22"/>
          <w:szCs w:val="22"/>
        </w:rPr>
        <w:t>900-00</w:t>
      </w:r>
      <w:r w:rsidR="006B78C1">
        <w:rPr>
          <w:rFonts w:ascii="Arial Nova" w:hAnsi="Arial Nova"/>
          <w:sz w:val="22"/>
          <w:szCs w:val="22"/>
        </w:rPr>
        <w:t>1</w:t>
      </w:r>
      <w:r w:rsidR="004F717C">
        <w:rPr>
          <w:rFonts w:ascii="Arial Nova" w:hAnsi="Arial Nova"/>
          <w:sz w:val="22"/>
          <w:szCs w:val="22"/>
        </w:rPr>
        <w:t>5</w:t>
      </w:r>
      <w:r w:rsidR="003E091C" w:rsidRPr="003E091C">
        <w:rPr>
          <w:rFonts w:ascii="Arial Nova" w:hAnsi="Arial Nova"/>
          <w:sz w:val="22"/>
          <w:szCs w:val="22"/>
        </w:rPr>
        <w:t>/202</w:t>
      </w:r>
      <w:r w:rsidR="00DB3323">
        <w:rPr>
          <w:rFonts w:ascii="Arial Nova" w:hAnsi="Arial Nova"/>
          <w:sz w:val="22"/>
          <w:szCs w:val="22"/>
        </w:rPr>
        <w:t>6</w:t>
      </w:r>
    </w:p>
    <w:p w14:paraId="37CEDB6C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15C48B0A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>Zadeva:   SKLIC</w:t>
      </w:r>
    </w:p>
    <w:p w14:paraId="72C701D0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76DD48F0" w14:textId="331C5D78" w:rsidR="00857863" w:rsidRPr="00857863" w:rsidRDefault="00857863" w:rsidP="00857863">
      <w:pPr>
        <w:jc w:val="center"/>
        <w:rPr>
          <w:rFonts w:ascii="Arial Nova" w:hAnsi="Arial Nova"/>
          <w:sz w:val="22"/>
          <w:szCs w:val="22"/>
        </w:rPr>
      </w:pPr>
      <w:r w:rsidRPr="00857863">
        <w:rPr>
          <w:rFonts w:ascii="Arial Nova" w:hAnsi="Arial Nova"/>
          <w:sz w:val="22"/>
          <w:szCs w:val="22"/>
        </w:rPr>
        <w:t>Skladno z določili 22. čl. Poslovnika Občinskega sveta Občine Ig (Ur.</w:t>
      </w:r>
      <w:r w:rsidR="008577C7">
        <w:rPr>
          <w:rFonts w:ascii="Arial Nova" w:hAnsi="Arial Nova"/>
          <w:sz w:val="22"/>
          <w:szCs w:val="22"/>
        </w:rPr>
        <w:t xml:space="preserve"> </w:t>
      </w:r>
      <w:r w:rsidR="009E1FCE">
        <w:rPr>
          <w:rFonts w:ascii="Arial Nova" w:hAnsi="Arial Nova"/>
          <w:sz w:val="22"/>
          <w:szCs w:val="22"/>
        </w:rPr>
        <w:t xml:space="preserve"> </w:t>
      </w:r>
      <w:r w:rsidRPr="00857863">
        <w:rPr>
          <w:rFonts w:ascii="Arial Nova" w:hAnsi="Arial Nova"/>
          <w:sz w:val="22"/>
          <w:szCs w:val="22"/>
        </w:rPr>
        <w:t>l.</w:t>
      </w:r>
      <w:r w:rsidR="008577C7">
        <w:rPr>
          <w:rFonts w:ascii="Arial Nova" w:hAnsi="Arial Nova"/>
          <w:sz w:val="22"/>
          <w:szCs w:val="22"/>
        </w:rPr>
        <w:t xml:space="preserve"> </w:t>
      </w:r>
      <w:r w:rsidRPr="00857863">
        <w:rPr>
          <w:rFonts w:ascii="Arial Nova" w:hAnsi="Arial Nova"/>
          <w:sz w:val="22"/>
          <w:szCs w:val="22"/>
        </w:rPr>
        <w:t xml:space="preserve"> RS št. </w:t>
      </w:r>
      <w:r w:rsidR="008577C7">
        <w:rPr>
          <w:rFonts w:ascii="Arial Nova" w:hAnsi="Arial Nova"/>
          <w:sz w:val="22"/>
          <w:szCs w:val="22"/>
        </w:rPr>
        <w:t xml:space="preserve"> </w:t>
      </w:r>
      <w:r w:rsidRPr="00857863">
        <w:rPr>
          <w:rFonts w:ascii="Arial Nova" w:hAnsi="Arial Nova"/>
          <w:sz w:val="22"/>
          <w:szCs w:val="22"/>
        </w:rPr>
        <w:t>39/16</w:t>
      </w:r>
      <w:r w:rsidR="009040B5">
        <w:rPr>
          <w:rFonts w:ascii="Arial Nova" w:hAnsi="Arial Nova"/>
          <w:sz w:val="22"/>
          <w:szCs w:val="22"/>
        </w:rPr>
        <w:t xml:space="preserve"> in 28/25</w:t>
      </w:r>
      <w:r w:rsidRPr="00857863">
        <w:rPr>
          <w:rFonts w:ascii="Arial Nova" w:hAnsi="Arial Nova"/>
          <w:sz w:val="22"/>
          <w:szCs w:val="22"/>
        </w:rPr>
        <w:t>)</w:t>
      </w:r>
    </w:p>
    <w:p w14:paraId="5191B927" w14:textId="4F01F6B9" w:rsidR="00823479" w:rsidRPr="003E091C" w:rsidRDefault="00857863" w:rsidP="00C21733">
      <w:pPr>
        <w:jc w:val="center"/>
        <w:rPr>
          <w:rFonts w:ascii="Arial Nova" w:hAnsi="Arial Nova"/>
          <w:sz w:val="22"/>
          <w:szCs w:val="22"/>
        </w:rPr>
      </w:pPr>
      <w:r w:rsidRPr="00857863">
        <w:rPr>
          <w:rFonts w:ascii="Arial Nova" w:hAnsi="Arial Nova"/>
          <w:sz w:val="22"/>
          <w:szCs w:val="22"/>
        </w:rPr>
        <w:t>sklicujem</w:t>
      </w:r>
      <w:r w:rsidR="00C21733" w:rsidRPr="003E091C">
        <w:rPr>
          <w:rFonts w:ascii="Arial Nova" w:hAnsi="Arial Nova"/>
          <w:sz w:val="22"/>
          <w:szCs w:val="22"/>
        </w:rPr>
        <w:t xml:space="preserve"> </w:t>
      </w:r>
    </w:p>
    <w:p w14:paraId="5E78F89D" w14:textId="7C8A24B5" w:rsidR="00823479" w:rsidRPr="003E091C" w:rsidRDefault="005542BB" w:rsidP="00C21733">
      <w:pPr>
        <w:jc w:val="center"/>
        <w:rPr>
          <w:rFonts w:ascii="Arial Nova" w:hAnsi="Arial Nova"/>
          <w:b/>
          <w:sz w:val="22"/>
          <w:szCs w:val="22"/>
        </w:rPr>
      </w:pPr>
      <w:r>
        <w:rPr>
          <w:rFonts w:ascii="Arial Nova" w:hAnsi="Arial Nova"/>
          <w:b/>
          <w:sz w:val="22"/>
          <w:szCs w:val="22"/>
        </w:rPr>
        <w:t>3</w:t>
      </w:r>
      <w:r w:rsidR="004F717C">
        <w:rPr>
          <w:rFonts w:ascii="Arial Nova" w:hAnsi="Arial Nova"/>
          <w:b/>
          <w:sz w:val="22"/>
          <w:szCs w:val="22"/>
        </w:rPr>
        <w:t>7</w:t>
      </w:r>
      <w:r w:rsidR="00C40509">
        <w:rPr>
          <w:rFonts w:ascii="Arial Nova" w:hAnsi="Arial Nova"/>
          <w:b/>
          <w:sz w:val="22"/>
          <w:szCs w:val="22"/>
        </w:rPr>
        <w:t>.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sejo Občinskega sveta Občine Ig, </w:t>
      </w:r>
      <w:r w:rsidR="00C21733" w:rsidRPr="003E091C">
        <w:rPr>
          <w:rFonts w:ascii="Arial Nova" w:hAnsi="Arial Nova"/>
          <w:sz w:val="22"/>
          <w:szCs w:val="22"/>
        </w:rPr>
        <w:t>ki bo potekala</w:t>
      </w:r>
      <w:r w:rsidR="00823479" w:rsidRPr="003E091C">
        <w:rPr>
          <w:rFonts w:ascii="Arial Nova" w:hAnsi="Arial Nova"/>
          <w:sz w:val="22"/>
          <w:szCs w:val="22"/>
        </w:rPr>
        <w:t xml:space="preserve"> </w:t>
      </w:r>
      <w:r w:rsidR="00C21733" w:rsidRPr="003E091C">
        <w:rPr>
          <w:rFonts w:ascii="Arial Nova" w:hAnsi="Arial Nova"/>
          <w:sz w:val="22"/>
          <w:szCs w:val="22"/>
        </w:rPr>
        <w:t>v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</w:t>
      </w:r>
      <w:r w:rsidR="00DB3323">
        <w:rPr>
          <w:rFonts w:ascii="Arial Nova" w:hAnsi="Arial Nova"/>
          <w:b/>
          <w:sz w:val="22"/>
          <w:szCs w:val="22"/>
        </w:rPr>
        <w:t>sredo</w:t>
      </w:r>
      <w:r w:rsidR="00C21733" w:rsidRPr="003E091C">
        <w:rPr>
          <w:rFonts w:ascii="Arial Nova" w:hAnsi="Arial Nova"/>
          <w:sz w:val="22"/>
          <w:szCs w:val="22"/>
        </w:rPr>
        <w:t>,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</w:t>
      </w:r>
    </w:p>
    <w:p w14:paraId="61E68B01" w14:textId="52DE58EC" w:rsidR="00C21733" w:rsidRPr="003E091C" w:rsidRDefault="006C5EBD" w:rsidP="00C21733">
      <w:pPr>
        <w:jc w:val="center"/>
        <w:rPr>
          <w:rFonts w:ascii="Arial Nova" w:hAnsi="Arial Nova"/>
          <w:b/>
          <w:sz w:val="22"/>
          <w:szCs w:val="22"/>
        </w:rPr>
      </w:pPr>
      <w:r>
        <w:rPr>
          <w:rFonts w:ascii="Arial Nova" w:hAnsi="Arial Nova"/>
          <w:b/>
          <w:sz w:val="22"/>
          <w:szCs w:val="22"/>
        </w:rPr>
        <w:t>4</w:t>
      </w:r>
      <w:r w:rsidR="00E92A80">
        <w:rPr>
          <w:rFonts w:ascii="Arial Nova" w:hAnsi="Arial Nova"/>
          <w:b/>
          <w:sz w:val="22"/>
          <w:szCs w:val="22"/>
        </w:rPr>
        <w:t xml:space="preserve">. </w:t>
      </w:r>
      <w:r w:rsidR="004F717C">
        <w:rPr>
          <w:rFonts w:ascii="Arial Nova" w:hAnsi="Arial Nova"/>
          <w:b/>
          <w:sz w:val="22"/>
          <w:szCs w:val="22"/>
        </w:rPr>
        <w:t>novembra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20</w:t>
      </w:r>
      <w:r w:rsidR="003E091C" w:rsidRPr="003E091C">
        <w:rPr>
          <w:rFonts w:ascii="Arial Nova" w:hAnsi="Arial Nova"/>
          <w:b/>
          <w:sz w:val="22"/>
          <w:szCs w:val="22"/>
        </w:rPr>
        <w:t>2</w:t>
      </w:r>
      <w:r w:rsidR="00DB3323">
        <w:rPr>
          <w:rFonts w:ascii="Arial Nova" w:hAnsi="Arial Nova"/>
          <w:b/>
          <w:sz w:val="22"/>
          <w:szCs w:val="22"/>
        </w:rPr>
        <w:t>6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 ob 1</w:t>
      </w:r>
      <w:r w:rsidR="00E8336F">
        <w:rPr>
          <w:rFonts w:ascii="Arial Nova" w:hAnsi="Arial Nova"/>
          <w:b/>
          <w:sz w:val="22"/>
          <w:szCs w:val="22"/>
        </w:rPr>
        <w:t>7</w:t>
      </w:r>
      <w:r w:rsidR="00C21733" w:rsidRPr="003E091C">
        <w:rPr>
          <w:rFonts w:ascii="Arial Nova" w:hAnsi="Arial Nova"/>
          <w:b/>
          <w:sz w:val="22"/>
          <w:szCs w:val="22"/>
        </w:rPr>
        <w:t xml:space="preserve">. uri </w:t>
      </w:r>
      <w:r w:rsidR="00C21733" w:rsidRPr="003E091C">
        <w:rPr>
          <w:rFonts w:ascii="Arial Nova" w:hAnsi="Arial Nova"/>
          <w:sz w:val="22"/>
          <w:szCs w:val="22"/>
        </w:rPr>
        <w:t>v dvorani Centra Ig</w:t>
      </w:r>
      <w:r w:rsidR="00823479" w:rsidRPr="003E091C">
        <w:rPr>
          <w:rFonts w:ascii="Arial Nova" w:hAnsi="Arial Nova"/>
          <w:sz w:val="22"/>
          <w:szCs w:val="22"/>
        </w:rPr>
        <w:t>.</w:t>
      </w:r>
    </w:p>
    <w:p w14:paraId="646F9BC0" w14:textId="77777777" w:rsidR="00C21733" w:rsidRPr="003E091C" w:rsidRDefault="00C21733" w:rsidP="00C21733">
      <w:pPr>
        <w:rPr>
          <w:rFonts w:ascii="Arial Nova" w:hAnsi="Arial Nova"/>
          <w:b/>
          <w:sz w:val="22"/>
          <w:szCs w:val="22"/>
        </w:rPr>
      </w:pPr>
    </w:p>
    <w:p w14:paraId="28B6EE4B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>Dnevni red:</w:t>
      </w:r>
    </w:p>
    <w:p w14:paraId="0CE0690C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182AB4DF" w14:textId="3290F6CC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 </w:t>
      </w:r>
      <w:r w:rsidR="005F139B">
        <w:rPr>
          <w:rFonts w:ascii="Arial Nova" w:hAnsi="Arial Nova"/>
          <w:sz w:val="22"/>
          <w:szCs w:val="22"/>
        </w:rPr>
        <w:t xml:space="preserve"> </w:t>
      </w:r>
      <w:r w:rsidRPr="003E091C">
        <w:rPr>
          <w:rFonts w:ascii="Arial Nova" w:hAnsi="Arial Nova"/>
          <w:sz w:val="22"/>
          <w:szCs w:val="22"/>
        </w:rPr>
        <w:t xml:space="preserve">1. </w:t>
      </w:r>
      <w:r w:rsidR="00857863">
        <w:rPr>
          <w:rFonts w:ascii="Arial Nova" w:hAnsi="Arial Nova"/>
          <w:sz w:val="22"/>
          <w:szCs w:val="22"/>
        </w:rPr>
        <w:t>Obravnava in potrditev dnevnega reda</w:t>
      </w:r>
    </w:p>
    <w:p w14:paraId="17626DA8" w14:textId="4581C1C3" w:rsidR="004976D0" w:rsidRDefault="00C21733" w:rsidP="00D47AA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 </w:t>
      </w:r>
      <w:r w:rsidR="005F139B">
        <w:rPr>
          <w:rFonts w:ascii="Arial Nova" w:hAnsi="Arial Nova"/>
          <w:sz w:val="22"/>
          <w:szCs w:val="22"/>
        </w:rPr>
        <w:t xml:space="preserve"> </w:t>
      </w:r>
      <w:r w:rsidRPr="003E091C">
        <w:rPr>
          <w:rFonts w:ascii="Arial Nova" w:hAnsi="Arial Nova"/>
          <w:sz w:val="22"/>
          <w:szCs w:val="22"/>
        </w:rPr>
        <w:t xml:space="preserve">2. </w:t>
      </w:r>
      <w:r w:rsidR="00857863">
        <w:rPr>
          <w:rFonts w:ascii="Arial Nova" w:hAnsi="Arial Nova"/>
          <w:sz w:val="22"/>
          <w:szCs w:val="22"/>
        </w:rPr>
        <w:t xml:space="preserve">Obravnava in potrditev zapisnika </w:t>
      </w:r>
      <w:r w:rsidR="00DB3323">
        <w:rPr>
          <w:rFonts w:ascii="Arial Nova" w:hAnsi="Arial Nova"/>
          <w:sz w:val="22"/>
          <w:szCs w:val="22"/>
        </w:rPr>
        <w:t>3</w:t>
      </w:r>
      <w:r w:rsidR="004C5107">
        <w:rPr>
          <w:rFonts w:ascii="Arial Nova" w:hAnsi="Arial Nova"/>
          <w:sz w:val="22"/>
          <w:szCs w:val="22"/>
        </w:rPr>
        <w:t>6</w:t>
      </w:r>
      <w:r w:rsidR="00651011">
        <w:rPr>
          <w:rFonts w:ascii="Arial Nova" w:hAnsi="Arial Nova"/>
          <w:sz w:val="22"/>
          <w:szCs w:val="22"/>
        </w:rPr>
        <w:t xml:space="preserve">. seje </w:t>
      </w:r>
      <w:r w:rsidR="00194A47">
        <w:rPr>
          <w:rFonts w:ascii="Arial Nova" w:hAnsi="Arial Nova"/>
          <w:sz w:val="22"/>
          <w:szCs w:val="22"/>
        </w:rPr>
        <w:t xml:space="preserve">z dne </w:t>
      </w:r>
      <w:r w:rsidR="006C5EBD">
        <w:rPr>
          <w:rFonts w:ascii="Arial Nova" w:hAnsi="Arial Nova"/>
          <w:sz w:val="22"/>
          <w:szCs w:val="22"/>
        </w:rPr>
        <w:t>1</w:t>
      </w:r>
      <w:r w:rsidR="004C5107">
        <w:rPr>
          <w:rFonts w:ascii="Arial Nova" w:hAnsi="Arial Nova"/>
          <w:sz w:val="22"/>
          <w:szCs w:val="22"/>
        </w:rPr>
        <w:t>4</w:t>
      </w:r>
      <w:r w:rsidR="00A95A02">
        <w:rPr>
          <w:rFonts w:ascii="Arial Nova" w:hAnsi="Arial Nova"/>
          <w:sz w:val="22"/>
          <w:szCs w:val="22"/>
        </w:rPr>
        <w:t xml:space="preserve">. </w:t>
      </w:r>
      <w:r w:rsidR="004C5107">
        <w:rPr>
          <w:rFonts w:ascii="Arial Nova" w:hAnsi="Arial Nova"/>
          <w:sz w:val="22"/>
          <w:szCs w:val="22"/>
        </w:rPr>
        <w:t>10</w:t>
      </w:r>
      <w:r w:rsidR="003C1C14">
        <w:rPr>
          <w:rFonts w:ascii="Arial Nova" w:hAnsi="Arial Nova"/>
          <w:sz w:val="22"/>
          <w:szCs w:val="22"/>
        </w:rPr>
        <w:t>.</w:t>
      </w:r>
      <w:r w:rsidR="002872B7">
        <w:rPr>
          <w:rFonts w:ascii="Arial Nova" w:hAnsi="Arial Nova"/>
          <w:sz w:val="22"/>
          <w:szCs w:val="22"/>
        </w:rPr>
        <w:t xml:space="preserve"> </w:t>
      </w:r>
      <w:r w:rsidR="003C1C14">
        <w:rPr>
          <w:rFonts w:ascii="Arial Nova" w:hAnsi="Arial Nova"/>
          <w:sz w:val="22"/>
          <w:szCs w:val="22"/>
        </w:rPr>
        <w:t>202</w:t>
      </w:r>
      <w:r w:rsidR="00F0512C">
        <w:rPr>
          <w:rFonts w:ascii="Arial Nova" w:hAnsi="Arial Nova"/>
          <w:sz w:val="22"/>
          <w:szCs w:val="22"/>
        </w:rPr>
        <w:t>6</w:t>
      </w:r>
      <w:r w:rsidR="00D47AA3" w:rsidRPr="00D47AA3">
        <w:rPr>
          <w:rFonts w:ascii="Arial Nova" w:hAnsi="Arial Nova"/>
          <w:sz w:val="22"/>
          <w:szCs w:val="22"/>
        </w:rPr>
        <w:t xml:space="preserve"> - </w:t>
      </w:r>
      <w:r w:rsidR="00857863">
        <w:rPr>
          <w:rFonts w:ascii="Arial Nova" w:hAnsi="Arial Nova"/>
          <w:sz w:val="22"/>
          <w:szCs w:val="22"/>
        </w:rPr>
        <w:t>priloga 1</w:t>
      </w:r>
      <w:r w:rsidR="00C26B02" w:rsidRPr="003E091C">
        <w:rPr>
          <w:rFonts w:ascii="Arial Nova" w:hAnsi="Arial Nova"/>
          <w:sz w:val="22"/>
          <w:szCs w:val="22"/>
        </w:rPr>
        <w:t xml:space="preserve">  </w:t>
      </w:r>
    </w:p>
    <w:p w14:paraId="2C39522C" w14:textId="70B6F0E9" w:rsidR="00C26B02" w:rsidRDefault="004976D0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3. </w:t>
      </w:r>
      <w:r w:rsidR="00EE162B">
        <w:rPr>
          <w:rFonts w:ascii="Arial Nova" w:hAnsi="Arial Nova"/>
          <w:sz w:val="22"/>
          <w:szCs w:val="22"/>
        </w:rPr>
        <w:t xml:space="preserve">Realizacija sklepov </w:t>
      </w:r>
      <w:r w:rsidR="00DB3323">
        <w:rPr>
          <w:rFonts w:ascii="Arial Nova" w:hAnsi="Arial Nova"/>
          <w:sz w:val="22"/>
          <w:szCs w:val="22"/>
        </w:rPr>
        <w:t>3</w:t>
      </w:r>
      <w:r w:rsidR="004C5107">
        <w:rPr>
          <w:rFonts w:ascii="Arial Nova" w:hAnsi="Arial Nova"/>
          <w:sz w:val="22"/>
          <w:szCs w:val="22"/>
        </w:rPr>
        <w:t>6</w:t>
      </w:r>
      <w:r w:rsidR="00EE162B">
        <w:rPr>
          <w:rFonts w:ascii="Arial Nova" w:hAnsi="Arial Nova"/>
          <w:sz w:val="22"/>
          <w:szCs w:val="22"/>
        </w:rPr>
        <w:t>. seje</w:t>
      </w:r>
      <w:r w:rsidR="00564E2C">
        <w:rPr>
          <w:rFonts w:ascii="Arial Nova" w:hAnsi="Arial Nova"/>
          <w:sz w:val="22"/>
          <w:szCs w:val="22"/>
        </w:rPr>
        <w:t xml:space="preserve"> </w:t>
      </w:r>
      <w:r w:rsidR="00AF5D35">
        <w:rPr>
          <w:rFonts w:ascii="Arial Nova" w:hAnsi="Arial Nova"/>
          <w:sz w:val="22"/>
          <w:szCs w:val="22"/>
        </w:rPr>
        <w:t xml:space="preserve">z dne </w:t>
      </w:r>
      <w:r w:rsidR="006C5EBD">
        <w:rPr>
          <w:rFonts w:ascii="Arial Nova" w:hAnsi="Arial Nova"/>
          <w:sz w:val="22"/>
          <w:szCs w:val="22"/>
        </w:rPr>
        <w:t>1</w:t>
      </w:r>
      <w:r w:rsidR="004C5107">
        <w:rPr>
          <w:rFonts w:ascii="Arial Nova" w:hAnsi="Arial Nova"/>
          <w:sz w:val="22"/>
          <w:szCs w:val="22"/>
        </w:rPr>
        <w:t>4</w:t>
      </w:r>
      <w:r w:rsidR="00527AE6">
        <w:rPr>
          <w:rFonts w:ascii="Arial Nova" w:hAnsi="Arial Nova"/>
          <w:sz w:val="22"/>
          <w:szCs w:val="22"/>
        </w:rPr>
        <w:t>.</w:t>
      </w:r>
      <w:r w:rsidR="00A95A02">
        <w:rPr>
          <w:rFonts w:ascii="Arial Nova" w:hAnsi="Arial Nova"/>
          <w:sz w:val="22"/>
          <w:szCs w:val="22"/>
        </w:rPr>
        <w:t xml:space="preserve"> </w:t>
      </w:r>
      <w:r w:rsidR="004C5107">
        <w:rPr>
          <w:rFonts w:ascii="Arial Nova" w:hAnsi="Arial Nova"/>
          <w:sz w:val="22"/>
          <w:szCs w:val="22"/>
        </w:rPr>
        <w:t>10</w:t>
      </w:r>
      <w:r w:rsidR="00C94377">
        <w:rPr>
          <w:rFonts w:ascii="Arial Nova" w:hAnsi="Arial Nova"/>
          <w:sz w:val="22"/>
          <w:szCs w:val="22"/>
        </w:rPr>
        <w:t>.</w:t>
      </w:r>
      <w:r w:rsidR="002872B7">
        <w:rPr>
          <w:rFonts w:ascii="Arial Nova" w:hAnsi="Arial Nova"/>
          <w:sz w:val="22"/>
          <w:szCs w:val="22"/>
        </w:rPr>
        <w:t xml:space="preserve"> </w:t>
      </w:r>
      <w:r w:rsidR="003C1C14">
        <w:rPr>
          <w:rFonts w:ascii="Arial Nova" w:hAnsi="Arial Nova"/>
          <w:sz w:val="22"/>
          <w:szCs w:val="22"/>
        </w:rPr>
        <w:t>202</w:t>
      </w:r>
      <w:r w:rsidR="00EF4956">
        <w:rPr>
          <w:rFonts w:ascii="Arial Nova" w:hAnsi="Arial Nova"/>
          <w:sz w:val="22"/>
          <w:szCs w:val="22"/>
        </w:rPr>
        <w:t>6</w:t>
      </w:r>
      <w:r w:rsidR="00BB4FC1">
        <w:rPr>
          <w:rFonts w:ascii="Arial Nova" w:hAnsi="Arial Nova"/>
          <w:sz w:val="22"/>
          <w:szCs w:val="22"/>
        </w:rPr>
        <w:t xml:space="preserve"> </w:t>
      </w:r>
      <w:r w:rsidR="00564E2C">
        <w:rPr>
          <w:rFonts w:ascii="Arial Nova" w:hAnsi="Arial Nova"/>
          <w:sz w:val="22"/>
          <w:szCs w:val="22"/>
        </w:rPr>
        <w:t>- priloga 2</w:t>
      </w:r>
    </w:p>
    <w:p w14:paraId="50FBCA20" w14:textId="18D430FE" w:rsidR="00E33110" w:rsidRDefault="004C5107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4. Obravnava in potrditev predloga </w:t>
      </w:r>
      <w:r w:rsidR="00E33110">
        <w:rPr>
          <w:rFonts w:ascii="Arial Nova" w:hAnsi="Arial Nova"/>
          <w:sz w:val="22"/>
          <w:szCs w:val="22"/>
        </w:rPr>
        <w:t xml:space="preserve">Sklepa </w:t>
      </w:r>
      <w:r w:rsidR="001943F2">
        <w:rPr>
          <w:rFonts w:ascii="Arial Nova" w:hAnsi="Arial Nova"/>
          <w:sz w:val="22"/>
          <w:szCs w:val="22"/>
        </w:rPr>
        <w:t xml:space="preserve">o </w:t>
      </w:r>
      <w:r>
        <w:rPr>
          <w:rFonts w:ascii="Arial Nova" w:hAnsi="Arial Nova"/>
          <w:sz w:val="22"/>
          <w:szCs w:val="22"/>
        </w:rPr>
        <w:t>ukinitv</w:t>
      </w:r>
      <w:r w:rsidR="001943F2">
        <w:rPr>
          <w:rFonts w:ascii="Arial Nova" w:hAnsi="Arial Nova"/>
          <w:sz w:val="22"/>
          <w:szCs w:val="22"/>
        </w:rPr>
        <w:t>i</w:t>
      </w:r>
      <w:r>
        <w:rPr>
          <w:rFonts w:ascii="Arial Nova" w:hAnsi="Arial Nova"/>
          <w:sz w:val="22"/>
          <w:szCs w:val="22"/>
        </w:rPr>
        <w:t xml:space="preserve"> </w:t>
      </w:r>
      <w:r w:rsidR="004C6E96">
        <w:rPr>
          <w:rFonts w:ascii="Arial Nova" w:hAnsi="Arial Nova"/>
          <w:sz w:val="22"/>
          <w:szCs w:val="22"/>
        </w:rPr>
        <w:t xml:space="preserve">zaznambe statusa </w:t>
      </w:r>
      <w:r>
        <w:rPr>
          <w:rFonts w:ascii="Arial Nova" w:hAnsi="Arial Nova"/>
          <w:sz w:val="22"/>
          <w:szCs w:val="22"/>
        </w:rPr>
        <w:t>grajenega javnega dobra</w:t>
      </w:r>
      <w:r w:rsidR="004C6E96">
        <w:rPr>
          <w:rFonts w:ascii="Arial Nova" w:hAnsi="Arial Nova"/>
          <w:sz w:val="22"/>
          <w:szCs w:val="22"/>
        </w:rPr>
        <w:t xml:space="preserve"> </w:t>
      </w:r>
    </w:p>
    <w:p w14:paraId="353B1E91" w14:textId="7CF9C359" w:rsidR="004C5107" w:rsidRDefault="00E33110" w:rsidP="00C26B02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</w:t>
      </w:r>
      <w:r w:rsidR="004C6E96">
        <w:rPr>
          <w:rFonts w:ascii="Arial Nova" w:hAnsi="Arial Nova"/>
          <w:sz w:val="22"/>
          <w:szCs w:val="22"/>
        </w:rPr>
        <w:t>lokalnega pomena - priloga 3</w:t>
      </w:r>
    </w:p>
    <w:p w14:paraId="21A82349" w14:textId="32350760" w:rsidR="004C6E96" w:rsidRDefault="00415629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</w:t>
      </w:r>
      <w:r w:rsidR="004C6E96">
        <w:rPr>
          <w:rFonts w:ascii="Arial Nova" w:hAnsi="Arial Nova"/>
          <w:sz w:val="22"/>
          <w:szCs w:val="22"/>
        </w:rPr>
        <w:t>5. Seznanitev s poročilom o izvrševanju proračuna Občine Ig v obdobju od 1. 1. 2026 do 30. 6. 2026</w:t>
      </w:r>
    </w:p>
    <w:p w14:paraId="4776F9CC" w14:textId="5A6B962D" w:rsidR="004C6E96" w:rsidRDefault="004C6E96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- priloga 4</w:t>
      </w:r>
    </w:p>
    <w:p w14:paraId="20E111B8" w14:textId="6AA3CA54" w:rsidR="004C6E96" w:rsidRDefault="004C6E96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6</w:t>
      </w:r>
      <w:r w:rsidR="00415629">
        <w:rPr>
          <w:rFonts w:ascii="Arial Nova" w:hAnsi="Arial Nova"/>
          <w:sz w:val="22"/>
          <w:szCs w:val="22"/>
        </w:rPr>
        <w:t xml:space="preserve">. </w:t>
      </w:r>
      <w:r>
        <w:rPr>
          <w:rFonts w:ascii="Arial Nova" w:hAnsi="Arial Nova"/>
          <w:sz w:val="22"/>
          <w:szCs w:val="22"/>
        </w:rPr>
        <w:t xml:space="preserve">Obravnava in potrditev vrednosti točke za izračun Nadomestila za uporabo stavbnega zemljišča na </w:t>
      </w:r>
    </w:p>
    <w:p w14:paraId="52573DB0" w14:textId="710299CF" w:rsidR="004C6E96" w:rsidRDefault="004C6E96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območju občine Ig za leto 2027 - priloga 5</w:t>
      </w:r>
    </w:p>
    <w:p w14:paraId="2DDB1AE3" w14:textId="44D039E6" w:rsidR="00E33110" w:rsidRDefault="0089641A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7. Obravnava in potrditev </w:t>
      </w:r>
      <w:r w:rsidR="00E33110">
        <w:rPr>
          <w:rFonts w:ascii="Arial Nova" w:hAnsi="Arial Nova"/>
          <w:sz w:val="22"/>
          <w:szCs w:val="22"/>
        </w:rPr>
        <w:t xml:space="preserve">predloga Sklepa o določitvi cen najema grobnih mest in mrliških vežic v občini </w:t>
      </w:r>
    </w:p>
    <w:p w14:paraId="055B82E7" w14:textId="0475CF9D" w:rsidR="0089641A" w:rsidRDefault="00E33110" w:rsidP="00415629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Ig za leto 2027 </w:t>
      </w:r>
      <w:r w:rsidR="0089641A">
        <w:rPr>
          <w:rFonts w:ascii="Arial Nova" w:hAnsi="Arial Nova"/>
          <w:sz w:val="22"/>
          <w:szCs w:val="22"/>
        </w:rPr>
        <w:t>- priloga 6</w:t>
      </w:r>
    </w:p>
    <w:p w14:paraId="30CCCC19" w14:textId="6125D75B" w:rsidR="004C6E96" w:rsidRDefault="0089641A" w:rsidP="004C6E96">
      <w:pPr>
        <w:ind w:left="142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8</w:t>
      </w:r>
      <w:r w:rsidR="007447A5">
        <w:rPr>
          <w:rFonts w:ascii="Arial Nova" w:hAnsi="Arial Nova"/>
          <w:sz w:val="22"/>
          <w:szCs w:val="22"/>
        </w:rPr>
        <w:t xml:space="preserve">. </w:t>
      </w:r>
      <w:r w:rsidR="004C6E96">
        <w:rPr>
          <w:rFonts w:ascii="Arial Nova" w:hAnsi="Arial Nova"/>
          <w:sz w:val="22"/>
          <w:szCs w:val="22"/>
        </w:rPr>
        <w:t xml:space="preserve">Seznanitev s poročilom Nadzornega odbora o opravljenem nadzoru nad izvajanjem nabavnih </w:t>
      </w:r>
    </w:p>
    <w:p w14:paraId="322EA73D" w14:textId="2C8DBAD2" w:rsidR="004C6E96" w:rsidRDefault="004C6E96" w:rsidP="0046500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 pogodb - priloga </w:t>
      </w:r>
      <w:r w:rsidR="0089641A">
        <w:rPr>
          <w:rFonts w:ascii="Arial Nova" w:hAnsi="Arial Nova"/>
          <w:sz w:val="22"/>
          <w:szCs w:val="22"/>
        </w:rPr>
        <w:t>7</w:t>
      </w:r>
      <w:r>
        <w:rPr>
          <w:rFonts w:ascii="Arial Nova" w:hAnsi="Arial Nova"/>
          <w:sz w:val="22"/>
          <w:szCs w:val="22"/>
        </w:rPr>
        <w:t xml:space="preserve"> </w:t>
      </w:r>
    </w:p>
    <w:p w14:paraId="52B4A073" w14:textId="04590531" w:rsidR="004C6E96" w:rsidRDefault="004C6E96" w:rsidP="0046500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</w:t>
      </w:r>
      <w:r w:rsidR="0089641A">
        <w:rPr>
          <w:rFonts w:ascii="Arial Nova" w:hAnsi="Arial Nova"/>
          <w:sz w:val="22"/>
          <w:szCs w:val="22"/>
        </w:rPr>
        <w:t>9</w:t>
      </w:r>
      <w:r>
        <w:rPr>
          <w:rFonts w:ascii="Arial Nova" w:hAnsi="Arial Nova"/>
          <w:sz w:val="22"/>
          <w:szCs w:val="22"/>
        </w:rPr>
        <w:t>. Obravnava in potrditev predloga Proračuna Občine Ig za leto 2027 in Odloka o proračunu Občine Ig</w:t>
      </w:r>
    </w:p>
    <w:p w14:paraId="1558B3CC" w14:textId="6FFAFE3A" w:rsidR="004C6E96" w:rsidRDefault="004C6E96" w:rsidP="0046500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  za leto 2027 - priloga </w:t>
      </w:r>
      <w:r w:rsidR="0089641A">
        <w:rPr>
          <w:rFonts w:ascii="Arial Nova" w:hAnsi="Arial Nova"/>
          <w:sz w:val="22"/>
          <w:szCs w:val="22"/>
        </w:rPr>
        <w:t>8</w:t>
      </w:r>
    </w:p>
    <w:p w14:paraId="03778A5D" w14:textId="012F367C" w:rsidR="00B2405D" w:rsidRDefault="004C6E96" w:rsidP="004C6E96">
      <w:pPr>
        <w:tabs>
          <w:tab w:val="left" w:pos="142"/>
        </w:tabs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</w:t>
      </w:r>
      <w:r w:rsidR="0089641A">
        <w:rPr>
          <w:rFonts w:ascii="Arial Nova" w:hAnsi="Arial Nova"/>
          <w:sz w:val="22"/>
          <w:szCs w:val="22"/>
        </w:rPr>
        <w:t>10</w:t>
      </w:r>
      <w:r>
        <w:rPr>
          <w:rFonts w:ascii="Arial Nova" w:hAnsi="Arial Nova"/>
          <w:sz w:val="22"/>
          <w:szCs w:val="22"/>
        </w:rPr>
        <w:t xml:space="preserve">. </w:t>
      </w:r>
      <w:r w:rsidR="00705370" w:rsidRPr="008A7F31">
        <w:rPr>
          <w:rFonts w:ascii="Arial Nova" w:hAnsi="Arial Nova"/>
          <w:sz w:val="22"/>
          <w:szCs w:val="22"/>
        </w:rPr>
        <w:t>Pobude in vprašanja</w:t>
      </w:r>
      <w:r w:rsidR="00705370" w:rsidRPr="008E1EEE">
        <w:rPr>
          <w:rFonts w:ascii="Arial Nova" w:hAnsi="Arial Nova"/>
          <w:sz w:val="22"/>
          <w:szCs w:val="22"/>
        </w:rPr>
        <w:t xml:space="preserve"> </w:t>
      </w:r>
    </w:p>
    <w:p w14:paraId="68522A7A" w14:textId="77777777" w:rsidR="00415629" w:rsidRDefault="00415629" w:rsidP="00465003">
      <w:pPr>
        <w:rPr>
          <w:rFonts w:ascii="Arial Nova" w:hAnsi="Arial Nova"/>
          <w:sz w:val="22"/>
          <w:szCs w:val="22"/>
        </w:rPr>
      </w:pPr>
    </w:p>
    <w:p w14:paraId="533D6B29" w14:textId="14C827FE" w:rsidR="009E0D56" w:rsidRDefault="00697BAC" w:rsidP="00D30155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</w:t>
      </w:r>
      <w:r w:rsidR="00C36842">
        <w:rPr>
          <w:rFonts w:ascii="Arial Nova" w:hAnsi="Arial Nova"/>
          <w:sz w:val="22"/>
          <w:szCs w:val="22"/>
        </w:rPr>
        <w:t xml:space="preserve"> </w:t>
      </w:r>
    </w:p>
    <w:p w14:paraId="108538F3" w14:textId="338E8CE0" w:rsidR="00C21733" w:rsidRDefault="00FF2344" w:rsidP="00C21733">
      <w:pPr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</w:t>
      </w:r>
      <w:r w:rsidR="00C21733" w:rsidRPr="003E091C">
        <w:rPr>
          <w:rFonts w:ascii="Arial Nova" w:hAnsi="Arial Nova"/>
          <w:sz w:val="22"/>
          <w:szCs w:val="22"/>
        </w:rPr>
        <w:t>Lep pozdrav!</w:t>
      </w:r>
    </w:p>
    <w:p w14:paraId="743393B9" w14:textId="77777777" w:rsidR="00705370" w:rsidRDefault="00705370" w:rsidP="00C21733">
      <w:pPr>
        <w:rPr>
          <w:rFonts w:ascii="Arial Nova" w:hAnsi="Arial Nova"/>
          <w:sz w:val="22"/>
          <w:szCs w:val="22"/>
        </w:rPr>
      </w:pPr>
    </w:p>
    <w:p w14:paraId="7D1BFF3C" w14:textId="77777777" w:rsidR="00705370" w:rsidRDefault="00705370" w:rsidP="00C21733">
      <w:pPr>
        <w:rPr>
          <w:rFonts w:ascii="Arial Nova" w:hAnsi="Arial Nova"/>
          <w:sz w:val="22"/>
          <w:szCs w:val="22"/>
        </w:rPr>
      </w:pPr>
    </w:p>
    <w:p w14:paraId="5E9A3C1F" w14:textId="77777777" w:rsidR="00705370" w:rsidRPr="003E091C" w:rsidRDefault="00705370" w:rsidP="00C21733">
      <w:pPr>
        <w:rPr>
          <w:rFonts w:ascii="Arial Nova" w:hAnsi="Arial Nova"/>
          <w:sz w:val="22"/>
          <w:szCs w:val="22"/>
        </w:rPr>
      </w:pPr>
    </w:p>
    <w:p w14:paraId="61E67FDE" w14:textId="4324E160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  <w:t xml:space="preserve">    </w:t>
      </w:r>
      <w:r w:rsidRPr="003E091C">
        <w:rPr>
          <w:rFonts w:ascii="Arial Nova" w:hAnsi="Arial Nova"/>
          <w:sz w:val="22"/>
          <w:szCs w:val="22"/>
        </w:rPr>
        <w:tab/>
        <w:t xml:space="preserve">        </w:t>
      </w:r>
    </w:p>
    <w:p w14:paraId="62C44D53" w14:textId="3AFA4C01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</w:r>
      <w:r w:rsidRPr="003E091C">
        <w:rPr>
          <w:rFonts w:ascii="Arial Nova" w:hAnsi="Arial Nova"/>
          <w:sz w:val="22"/>
          <w:szCs w:val="22"/>
        </w:rPr>
        <w:tab/>
        <w:t xml:space="preserve">  </w:t>
      </w:r>
      <w:r w:rsidR="00C40509">
        <w:rPr>
          <w:rFonts w:ascii="Arial Nova" w:hAnsi="Arial Nova"/>
          <w:sz w:val="22"/>
          <w:szCs w:val="22"/>
        </w:rPr>
        <w:t xml:space="preserve">   </w:t>
      </w:r>
      <w:r w:rsidRPr="003E091C">
        <w:rPr>
          <w:rFonts w:ascii="Arial Nova" w:hAnsi="Arial Nova"/>
          <w:sz w:val="22"/>
          <w:szCs w:val="22"/>
        </w:rPr>
        <w:t xml:space="preserve"> </w:t>
      </w:r>
      <w:r w:rsidR="00C40509">
        <w:rPr>
          <w:rFonts w:ascii="Arial Nova" w:hAnsi="Arial Nova"/>
          <w:sz w:val="22"/>
          <w:szCs w:val="22"/>
        </w:rPr>
        <w:t>Zlatko Usenik</w:t>
      </w:r>
      <w:r w:rsidRPr="003E091C">
        <w:rPr>
          <w:rFonts w:ascii="Arial Nova" w:hAnsi="Arial Nova"/>
          <w:sz w:val="22"/>
          <w:szCs w:val="22"/>
        </w:rPr>
        <w:t xml:space="preserve"> </w:t>
      </w:r>
    </w:p>
    <w:p w14:paraId="1FD755A7" w14:textId="47A701C1" w:rsidR="00C21733" w:rsidRPr="003E091C" w:rsidRDefault="00C21733" w:rsidP="00C21733">
      <w:pPr>
        <w:rPr>
          <w:rFonts w:ascii="Arial Nova" w:hAnsi="Arial Nova"/>
          <w:sz w:val="22"/>
          <w:szCs w:val="22"/>
        </w:rPr>
      </w:pPr>
      <w:r w:rsidRPr="003E091C">
        <w:rPr>
          <w:rFonts w:ascii="Arial Nova" w:hAnsi="Arial Nova"/>
          <w:sz w:val="22"/>
          <w:szCs w:val="22"/>
        </w:rPr>
        <w:t xml:space="preserve">                                                                                                 </w:t>
      </w:r>
      <w:r w:rsidR="00705994" w:rsidRPr="003E091C">
        <w:rPr>
          <w:rFonts w:ascii="Arial Nova" w:hAnsi="Arial Nova"/>
          <w:sz w:val="22"/>
          <w:szCs w:val="22"/>
        </w:rPr>
        <w:t xml:space="preserve">      </w:t>
      </w:r>
      <w:r w:rsidR="00991024">
        <w:rPr>
          <w:rFonts w:ascii="Arial Nova" w:hAnsi="Arial Nova"/>
          <w:sz w:val="22"/>
          <w:szCs w:val="22"/>
        </w:rPr>
        <w:t xml:space="preserve"> </w:t>
      </w:r>
      <w:r w:rsidR="004446CC">
        <w:rPr>
          <w:rFonts w:ascii="Arial Nova" w:hAnsi="Arial Nova"/>
          <w:sz w:val="22"/>
          <w:szCs w:val="22"/>
        </w:rPr>
        <w:t xml:space="preserve"> </w:t>
      </w:r>
      <w:r w:rsidR="009040B5">
        <w:rPr>
          <w:rFonts w:ascii="Arial Nova" w:hAnsi="Arial Nova"/>
          <w:sz w:val="22"/>
          <w:szCs w:val="22"/>
        </w:rPr>
        <w:t xml:space="preserve"> </w:t>
      </w:r>
      <w:r w:rsidRPr="003E091C">
        <w:rPr>
          <w:rFonts w:ascii="Arial Nova" w:hAnsi="Arial Nova"/>
          <w:sz w:val="22"/>
          <w:szCs w:val="22"/>
        </w:rPr>
        <w:t xml:space="preserve">ŽUPAN </w:t>
      </w:r>
    </w:p>
    <w:p w14:paraId="764CAB13" w14:textId="77777777" w:rsidR="00C21733" w:rsidRPr="003E091C" w:rsidRDefault="00C21733" w:rsidP="00C21733">
      <w:pPr>
        <w:rPr>
          <w:rFonts w:ascii="Arial Nova" w:hAnsi="Arial Nova"/>
          <w:sz w:val="22"/>
          <w:szCs w:val="22"/>
        </w:rPr>
      </w:pPr>
    </w:p>
    <w:p w14:paraId="45334AFC" w14:textId="77777777" w:rsidR="004E20F1" w:rsidRDefault="004E20F1" w:rsidP="00C21733">
      <w:pPr>
        <w:rPr>
          <w:rFonts w:ascii="Arial Nova" w:hAnsi="Arial Nova"/>
        </w:rPr>
      </w:pPr>
    </w:p>
    <w:p w14:paraId="3680D36A" w14:textId="77777777" w:rsidR="007B1D4C" w:rsidRDefault="007B1D4C" w:rsidP="00C21733">
      <w:pPr>
        <w:rPr>
          <w:rFonts w:ascii="Arial Nova" w:hAnsi="Arial Nova"/>
        </w:rPr>
      </w:pPr>
    </w:p>
    <w:p w14:paraId="0A009A4C" w14:textId="77777777" w:rsidR="007B1D4C" w:rsidRDefault="007B1D4C" w:rsidP="00C21733">
      <w:pPr>
        <w:rPr>
          <w:rFonts w:ascii="Arial Nova" w:hAnsi="Arial Nova"/>
        </w:rPr>
      </w:pPr>
    </w:p>
    <w:p w14:paraId="251B3398" w14:textId="77777777" w:rsidR="00F23E63" w:rsidRDefault="00F23E63" w:rsidP="00C21733">
      <w:pPr>
        <w:rPr>
          <w:rFonts w:ascii="Arial Nova" w:hAnsi="Arial Nova"/>
        </w:rPr>
      </w:pPr>
    </w:p>
    <w:p w14:paraId="7FAFF541" w14:textId="77777777" w:rsidR="00F23E63" w:rsidRDefault="00F23E63" w:rsidP="00C21733">
      <w:pPr>
        <w:rPr>
          <w:rFonts w:ascii="Arial Nova" w:hAnsi="Arial Nova"/>
        </w:rPr>
      </w:pPr>
    </w:p>
    <w:p w14:paraId="684678C6" w14:textId="77777777" w:rsidR="00C52E13" w:rsidRDefault="00C52E13" w:rsidP="00C21733">
      <w:pPr>
        <w:rPr>
          <w:rFonts w:ascii="Arial Nova" w:hAnsi="Arial Nova"/>
        </w:rPr>
      </w:pPr>
    </w:p>
    <w:p w14:paraId="6B99121A" w14:textId="77777777" w:rsidR="00C21733" w:rsidRPr="003E091C" w:rsidRDefault="00C21733" w:rsidP="00C21733">
      <w:pPr>
        <w:rPr>
          <w:rFonts w:ascii="Arial Nova" w:hAnsi="Arial Nova"/>
          <w:sz w:val="20"/>
          <w:szCs w:val="20"/>
        </w:rPr>
      </w:pPr>
      <w:r w:rsidRPr="003E091C">
        <w:rPr>
          <w:rFonts w:ascii="Arial Nova" w:hAnsi="Arial Nova"/>
          <w:sz w:val="20"/>
          <w:szCs w:val="20"/>
        </w:rPr>
        <w:t>Vabljeni:</w:t>
      </w:r>
    </w:p>
    <w:p w14:paraId="5B759F6F" w14:textId="38584E47" w:rsidR="00C21733" w:rsidRDefault="00C21733" w:rsidP="004813B1">
      <w:pPr>
        <w:rPr>
          <w:rFonts w:ascii="Arial Nova" w:hAnsi="Arial Nova"/>
          <w:sz w:val="20"/>
          <w:szCs w:val="20"/>
        </w:rPr>
      </w:pPr>
      <w:r w:rsidRPr="003E091C">
        <w:rPr>
          <w:rFonts w:ascii="Arial Nova" w:hAnsi="Arial Nova"/>
          <w:sz w:val="20"/>
          <w:szCs w:val="20"/>
        </w:rPr>
        <w:t>-  člani</w:t>
      </w:r>
      <w:r w:rsidR="004813B1">
        <w:rPr>
          <w:rFonts w:ascii="Arial Nova" w:hAnsi="Arial Nova"/>
          <w:sz w:val="20"/>
          <w:szCs w:val="20"/>
        </w:rPr>
        <w:t>ce in člani</w:t>
      </w:r>
      <w:r w:rsidRPr="003E091C">
        <w:rPr>
          <w:rFonts w:ascii="Arial Nova" w:hAnsi="Arial Nova"/>
          <w:sz w:val="20"/>
          <w:szCs w:val="20"/>
        </w:rPr>
        <w:t xml:space="preserve"> občinskega sveta</w:t>
      </w:r>
      <w:r w:rsidR="003E091C">
        <w:rPr>
          <w:rFonts w:ascii="Arial Nova" w:hAnsi="Arial Nova"/>
          <w:sz w:val="20"/>
          <w:szCs w:val="20"/>
        </w:rPr>
        <w:t xml:space="preserve"> </w:t>
      </w:r>
      <w:r w:rsidR="00C26B02">
        <w:rPr>
          <w:rFonts w:ascii="Arial Nova" w:hAnsi="Arial Nova"/>
          <w:sz w:val="20"/>
          <w:szCs w:val="20"/>
        </w:rPr>
        <w:t xml:space="preserve"> </w:t>
      </w:r>
    </w:p>
    <w:p w14:paraId="69DEBC61" w14:textId="77777777" w:rsidR="00F0784E" w:rsidRDefault="001252EA" w:rsidP="00C21733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-  </w:t>
      </w:r>
      <w:r w:rsidR="00A558DB">
        <w:rPr>
          <w:rFonts w:ascii="Arial Nova" w:hAnsi="Arial Nova"/>
          <w:sz w:val="20"/>
          <w:szCs w:val="20"/>
        </w:rPr>
        <w:t>predsedniki</w:t>
      </w:r>
      <w:r>
        <w:rPr>
          <w:rFonts w:ascii="Arial Nova" w:hAnsi="Arial Nova"/>
          <w:sz w:val="20"/>
          <w:szCs w:val="20"/>
        </w:rPr>
        <w:t xml:space="preserve"> vaških svetov</w:t>
      </w:r>
      <w:r w:rsidR="00FF2344">
        <w:rPr>
          <w:rFonts w:ascii="Arial Nova" w:hAnsi="Arial Nova"/>
          <w:sz w:val="20"/>
          <w:szCs w:val="20"/>
        </w:rPr>
        <w:t xml:space="preserve"> </w:t>
      </w:r>
    </w:p>
    <w:p w14:paraId="6759274B" w14:textId="7110A922" w:rsidR="00D708AD" w:rsidRDefault="00F0784E" w:rsidP="00C21733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-  predsednica Na</w:t>
      </w:r>
      <w:r w:rsidR="00AA3274">
        <w:rPr>
          <w:rFonts w:ascii="Arial Nova" w:hAnsi="Arial Nova"/>
          <w:sz w:val="20"/>
          <w:szCs w:val="20"/>
        </w:rPr>
        <w:t>d</w:t>
      </w:r>
      <w:r>
        <w:rPr>
          <w:rFonts w:ascii="Arial Nova" w:hAnsi="Arial Nova"/>
          <w:sz w:val="20"/>
          <w:szCs w:val="20"/>
        </w:rPr>
        <w:t xml:space="preserve">zornega odbora </w:t>
      </w:r>
    </w:p>
    <w:p w14:paraId="56691F24" w14:textId="0C2976F4" w:rsidR="00D708AD" w:rsidRDefault="00D14F53" w:rsidP="00C21733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  </w:t>
      </w:r>
      <w:r w:rsidR="00D708AD">
        <w:rPr>
          <w:rFonts w:ascii="Arial Nova" w:hAnsi="Arial Nova"/>
          <w:sz w:val="20"/>
          <w:szCs w:val="20"/>
        </w:rPr>
        <w:t xml:space="preserve">  </w:t>
      </w:r>
    </w:p>
    <w:sectPr w:rsidR="00D708AD" w:rsidSect="00501A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566" w:bottom="1418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74A0" w14:textId="77777777" w:rsidR="007D1B74" w:rsidRDefault="007D1B74">
      <w:r>
        <w:separator/>
      </w:r>
    </w:p>
  </w:endnote>
  <w:endnote w:type="continuationSeparator" w:id="0">
    <w:p w14:paraId="5926DB10" w14:textId="77777777" w:rsidR="007D1B74" w:rsidRDefault="007D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74E3" w14:textId="77777777" w:rsidR="00E310FB" w:rsidRDefault="00E310F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8052643"/>
      <w:docPartObj>
        <w:docPartGallery w:val="Page Numbers (Bottom of Page)"/>
        <w:docPartUnique/>
      </w:docPartObj>
    </w:sdtPr>
    <w:sdtEndPr/>
    <w:sdtContent>
      <w:p w14:paraId="36E087A6" w14:textId="77777777" w:rsidR="00E310FB" w:rsidRDefault="00E310F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28F">
          <w:rPr>
            <w:noProof/>
          </w:rPr>
          <w:t>2</w:t>
        </w:r>
        <w:r>
          <w:fldChar w:fldCharType="end"/>
        </w:r>
      </w:p>
    </w:sdtContent>
  </w:sdt>
  <w:p w14:paraId="5EC0B7F4" w14:textId="77777777" w:rsidR="00E310FB" w:rsidRDefault="00E310F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13F7" w14:textId="77777777" w:rsidR="00D87DD7" w:rsidRDefault="007D1B74">
    <w:pPr>
      <w:pStyle w:val="Noga"/>
    </w:pPr>
    <w:r>
      <w:rPr>
        <w:noProof/>
      </w:rPr>
      <w:drawing>
        <wp:inline distT="0" distB="0" distL="0" distR="0" wp14:anchorId="5186FC12" wp14:editId="42812078">
          <wp:extent cx="6186805" cy="285115"/>
          <wp:effectExtent l="0" t="0" r="4445" b="635"/>
          <wp:docPr id="237556678" name="Slika 237556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C83DD" w14:textId="77777777" w:rsidR="007D1B74" w:rsidRDefault="007D1B74">
      <w:r>
        <w:separator/>
      </w:r>
    </w:p>
  </w:footnote>
  <w:footnote w:type="continuationSeparator" w:id="0">
    <w:p w14:paraId="216F5D8C" w14:textId="77777777" w:rsidR="007D1B74" w:rsidRDefault="007D1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9CC0" w14:textId="77777777" w:rsidR="00E310FB" w:rsidRDefault="00E310F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95871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DB2C" w14:textId="77777777" w:rsidR="005C74A3" w:rsidRDefault="007D1B74" w:rsidP="000D1123">
    <w:pPr>
      <w:pStyle w:val="Glava"/>
    </w:pPr>
    <w:r>
      <w:rPr>
        <w:noProof/>
      </w:rPr>
      <w:drawing>
        <wp:inline distT="0" distB="0" distL="0" distR="0" wp14:anchorId="014FE1FB" wp14:editId="709CFC46">
          <wp:extent cx="6186805" cy="937895"/>
          <wp:effectExtent l="0" t="0" r="4445" b="0"/>
          <wp:docPr id="245839043" name="Slika 2458390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5760"/>
    <w:multiLevelType w:val="hybridMultilevel"/>
    <w:tmpl w:val="6E9E31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F5B73"/>
    <w:multiLevelType w:val="hybridMultilevel"/>
    <w:tmpl w:val="6E9E31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225805"/>
    <w:multiLevelType w:val="hybridMultilevel"/>
    <w:tmpl w:val="2AD0F26A"/>
    <w:lvl w:ilvl="0" w:tplc="0E4E1CE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E402AD1"/>
    <w:multiLevelType w:val="hybridMultilevel"/>
    <w:tmpl w:val="1E200156"/>
    <w:lvl w:ilvl="0" w:tplc="698EC2C8">
      <w:start w:val="2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3953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774058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2557413">
    <w:abstractNumId w:val="0"/>
  </w:num>
  <w:num w:numId="4" w16cid:durableId="2102558449">
    <w:abstractNumId w:val="1"/>
  </w:num>
  <w:num w:numId="5" w16cid:durableId="799494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34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74"/>
    <w:rsid w:val="000003F2"/>
    <w:rsid w:val="00000EAD"/>
    <w:rsid w:val="00002178"/>
    <w:rsid w:val="000034C0"/>
    <w:rsid w:val="0000577C"/>
    <w:rsid w:val="00014D5E"/>
    <w:rsid w:val="000153A9"/>
    <w:rsid w:val="000205C4"/>
    <w:rsid w:val="000276D0"/>
    <w:rsid w:val="000373B6"/>
    <w:rsid w:val="00042BDC"/>
    <w:rsid w:val="000436E2"/>
    <w:rsid w:val="00046FD8"/>
    <w:rsid w:val="000549DF"/>
    <w:rsid w:val="00061A3F"/>
    <w:rsid w:val="00061A70"/>
    <w:rsid w:val="00062958"/>
    <w:rsid w:val="000675D9"/>
    <w:rsid w:val="00074B3F"/>
    <w:rsid w:val="00084C43"/>
    <w:rsid w:val="000920DC"/>
    <w:rsid w:val="000972F5"/>
    <w:rsid w:val="000A274F"/>
    <w:rsid w:val="000A7A3E"/>
    <w:rsid w:val="000B1650"/>
    <w:rsid w:val="000B1A13"/>
    <w:rsid w:val="000B1B7D"/>
    <w:rsid w:val="000B4FAC"/>
    <w:rsid w:val="000C05B0"/>
    <w:rsid w:val="000D1123"/>
    <w:rsid w:val="000D4EB2"/>
    <w:rsid w:val="000F2483"/>
    <w:rsid w:val="000F6ED1"/>
    <w:rsid w:val="00104A00"/>
    <w:rsid w:val="00120403"/>
    <w:rsid w:val="00120ECA"/>
    <w:rsid w:val="00124A3B"/>
    <w:rsid w:val="001252EA"/>
    <w:rsid w:val="00126A78"/>
    <w:rsid w:val="001426F5"/>
    <w:rsid w:val="00145DD8"/>
    <w:rsid w:val="001500A8"/>
    <w:rsid w:val="001505CD"/>
    <w:rsid w:val="0015522B"/>
    <w:rsid w:val="00157E82"/>
    <w:rsid w:val="00177725"/>
    <w:rsid w:val="00177EB8"/>
    <w:rsid w:val="00180D91"/>
    <w:rsid w:val="00181D63"/>
    <w:rsid w:val="001840E7"/>
    <w:rsid w:val="001937B6"/>
    <w:rsid w:val="001943F2"/>
    <w:rsid w:val="00194A47"/>
    <w:rsid w:val="0019548C"/>
    <w:rsid w:val="001A4B81"/>
    <w:rsid w:val="001B4C73"/>
    <w:rsid w:val="001C4AA7"/>
    <w:rsid w:val="001C5A3E"/>
    <w:rsid w:val="001E2035"/>
    <w:rsid w:val="001E290B"/>
    <w:rsid w:val="001E4E7E"/>
    <w:rsid w:val="001E68FB"/>
    <w:rsid w:val="001F0AD4"/>
    <w:rsid w:val="0020617D"/>
    <w:rsid w:val="00206FD6"/>
    <w:rsid w:val="00210588"/>
    <w:rsid w:val="00211E93"/>
    <w:rsid w:val="00212EC4"/>
    <w:rsid w:val="00216214"/>
    <w:rsid w:val="0021644D"/>
    <w:rsid w:val="00220AEC"/>
    <w:rsid w:val="002272C9"/>
    <w:rsid w:val="002276A2"/>
    <w:rsid w:val="00227BB0"/>
    <w:rsid w:val="00245EBA"/>
    <w:rsid w:val="00250602"/>
    <w:rsid w:val="002570E6"/>
    <w:rsid w:val="00271B35"/>
    <w:rsid w:val="002749EE"/>
    <w:rsid w:val="002872B7"/>
    <w:rsid w:val="00287402"/>
    <w:rsid w:val="00290063"/>
    <w:rsid w:val="00292836"/>
    <w:rsid w:val="002945A9"/>
    <w:rsid w:val="00297556"/>
    <w:rsid w:val="002A0737"/>
    <w:rsid w:val="002A57F3"/>
    <w:rsid w:val="002A5B67"/>
    <w:rsid w:val="002B12E4"/>
    <w:rsid w:val="002B1FBE"/>
    <w:rsid w:val="002B24F8"/>
    <w:rsid w:val="002C1A11"/>
    <w:rsid w:val="002C3EE5"/>
    <w:rsid w:val="002C4DFB"/>
    <w:rsid w:val="002D368E"/>
    <w:rsid w:val="002D7A4B"/>
    <w:rsid w:val="002D7C85"/>
    <w:rsid w:val="002E458E"/>
    <w:rsid w:val="002E6764"/>
    <w:rsid w:val="002E6A25"/>
    <w:rsid w:val="002E73C5"/>
    <w:rsid w:val="002F1864"/>
    <w:rsid w:val="002F21A1"/>
    <w:rsid w:val="00306CB3"/>
    <w:rsid w:val="00313EB7"/>
    <w:rsid w:val="00314D72"/>
    <w:rsid w:val="00316F79"/>
    <w:rsid w:val="00317BF3"/>
    <w:rsid w:val="00325B95"/>
    <w:rsid w:val="003337E5"/>
    <w:rsid w:val="00336A80"/>
    <w:rsid w:val="003466A1"/>
    <w:rsid w:val="0037737D"/>
    <w:rsid w:val="00383E64"/>
    <w:rsid w:val="00385CE0"/>
    <w:rsid w:val="00393CE6"/>
    <w:rsid w:val="00395575"/>
    <w:rsid w:val="003973C8"/>
    <w:rsid w:val="003C1C14"/>
    <w:rsid w:val="003C47B7"/>
    <w:rsid w:val="003C51AA"/>
    <w:rsid w:val="003E091C"/>
    <w:rsid w:val="003E1D98"/>
    <w:rsid w:val="003E41D3"/>
    <w:rsid w:val="003F3C83"/>
    <w:rsid w:val="00402CA4"/>
    <w:rsid w:val="00411015"/>
    <w:rsid w:val="00411EDE"/>
    <w:rsid w:val="0041207A"/>
    <w:rsid w:val="0041396E"/>
    <w:rsid w:val="00415629"/>
    <w:rsid w:val="004160B9"/>
    <w:rsid w:val="0041712F"/>
    <w:rsid w:val="00420351"/>
    <w:rsid w:val="0042100E"/>
    <w:rsid w:val="00423BC4"/>
    <w:rsid w:val="00443D85"/>
    <w:rsid w:val="004446CC"/>
    <w:rsid w:val="004503B6"/>
    <w:rsid w:val="0045448A"/>
    <w:rsid w:val="00461580"/>
    <w:rsid w:val="00465003"/>
    <w:rsid w:val="00465F27"/>
    <w:rsid w:val="0046684D"/>
    <w:rsid w:val="00466976"/>
    <w:rsid w:val="0047251C"/>
    <w:rsid w:val="004813B1"/>
    <w:rsid w:val="0048401F"/>
    <w:rsid w:val="004903EF"/>
    <w:rsid w:val="00491C9B"/>
    <w:rsid w:val="00494722"/>
    <w:rsid w:val="00496901"/>
    <w:rsid w:val="004976D0"/>
    <w:rsid w:val="004B60E3"/>
    <w:rsid w:val="004C13E1"/>
    <w:rsid w:val="004C5107"/>
    <w:rsid w:val="004C6E96"/>
    <w:rsid w:val="004E20F1"/>
    <w:rsid w:val="004E33E5"/>
    <w:rsid w:val="004E42B5"/>
    <w:rsid w:val="004F452F"/>
    <w:rsid w:val="004F717C"/>
    <w:rsid w:val="00501A4B"/>
    <w:rsid w:val="005031D3"/>
    <w:rsid w:val="005173A1"/>
    <w:rsid w:val="00523618"/>
    <w:rsid w:val="00527AE6"/>
    <w:rsid w:val="0054228F"/>
    <w:rsid w:val="00547A2D"/>
    <w:rsid w:val="00552FEB"/>
    <w:rsid w:val="00553B74"/>
    <w:rsid w:val="005542BB"/>
    <w:rsid w:val="00564E2C"/>
    <w:rsid w:val="00571EC7"/>
    <w:rsid w:val="005752CA"/>
    <w:rsid w:val="005752DE"/>
    <w:rsid w:val="00582062"/>
    <w:rsid w:val="00584078"/>
    <w:rsid w:val="005A0E5D"/>
    <w:rsid w:val="005A2C75"/>
    <w:rsid w:val="005B3F96"/>
    <w:rsid w:val="005B5212"/>
    <w:rsid w:val="005B75AB"/>
    <w:rsid w:val="005C50C6"/>
    <w:rsid w:val="005C6AFC"/>
    <w:rsid w:val="005C74A3"/>
    <w:rsid w:val="005D1A5F"/>
    <w:rsid w:val="005D2613"/>
    <w:rsid w:val="005D7662"/>
    <w:rsid w:val="005E0DC4"/>
    <w:rsid w:val="005E1BF9"/>
    <w:rsid w:val="005E4444"/>
    <w:rsid w:val="005F139B"/>
    <w:rsid w:val="00600D1C"/>
    <w:rsid w:val="00613330"/>
    <w:rsid w:val="00631EBD"/>
    <w:rsid w:val="00645D2B"/>
    <w:rsid w:val="00647FC9"/>
    <w:rsid w:val="00651011"/>
    <w:rsid w:val="00652058"/>
    <w:rsid w:val="006523E7"/>
    <w:rsid w:val="0065387F"/>
    <w:rsid w:val="00657799"/>
    <w:rsid w:val="0066631C"/>
    <w:rsid w:val="00667923"/>
    <w:rsid w:val="00667BC1"/>
    <w:rsid w:val="00671EBB"/>
    <w:rsid w:val="00672BDF"/>
    <w:rsid w:val="00673A77"/>
    <w:rsid w:val="0067530D"/>
    <w:rsid w:val="00680A3C"/>
    <w:rsid w:val="0068589E"/>
    <w:rsid w:val="00692AAC"/>
    <w:rsid w:val="00697BAC"/>
    <w:rsid w:val="006A3DC9"/>
    <w:rsid w:val="006A5287"/>
    <w:rsid w:val="006B6975"/>
    <w:rsid w:val="006B6EFD"/>
    <w:rsid w:val="006B78C1"/>
    <w:rsid w:val="006C032A"/>
    <w:rsid w:val="006C3D17"/>
    <w:rsid w:val="006C3F16"/>
    <w:rsid w:val="006C5EBD"/>
    <w:rsid w:val="006D362D"/>
    <w:rsid w:val="006E6A05"/>
    <w:rsid w:val="006F2C2A"/>
    <w:rsid w:val="007023A5"/>
    <w:rsid w:val="00702A1B"/>
    <w:rsid w:val="007038F8"/>
    <w:rsid w:val="00705370"/>
    <w:rsid w:val="00705994"/>
    <w:rsid w:val="00707B4C"/>
    <w:rsid w:val="007127FA"/>
    <w:rsid w:val="00720340"/>
    <w:rsid w:val="00723ABD"/>
    <w:rsid w:val="0074115C"/>
    <w:rsid w:val="00743BBE"/>
    <w:rsid w:val="007447A5"/>
    <w:rsid w:val="00746FEC"/>
    <w:rsid w:val="0074793B"/>
    <w:rsid w:val="00755B5A"/>
    <w:rsid w:val="00773ABD"/>
    <w:rsid w:val="0077472D"/>
    <w:rsid w:val="007763FF"/>
    <w:rsid w:val="0077755E"/>
    <w:rsid w:val="00781023"/>
    <w:rsid w:val="0079625F"/>
    <w:rsid w:val="007975FC"/>
    <w:rsid w:val="007977E7"/>
    <w:rsid w:val="007A0FE6"/>
    <w:rsid w:val="007A3C1F"/>
    <w:rsid w:val="007A7C4D"/>
    <w:rsid w:val="007B1D4C"/>
    <w:rsid w:val="007B6F0A"/>
    <w:rsid w:val="007C064D"/>
    <w:rsid w:val="007C3BD3"/>
    <w:rsid w:val="007D18D9"/>
    <w:rsid w:val="007D1B74"/>
    <w:rsid w:val="007F66CB"/>
    <w:rsid w:val="00801B1D"/>
    <w:rsid w:val="00804C54"/>
    <w:rsid w:val="008059B1"/>
    <w:rsid w:val="00815E97"/>
    <w:rsid w:val="0082065F"/>
    <w:rsid w:val="00823479"/>
    <w:rsid w:val="00823E53"/>
    <w:rsid w:val="00823F35"/>
    <w:rsid w:val="00831491"/>
    <w:rsid w:val="00832DA9"/>
    <w:rsid w:val="00834204"/>
    <w:rsid w:val="00837DD0"/>
    <w:rsid w:val="00846F81"/>
    <w:rsid w:val="00853DA4"/>
    <w:rsid w:val="008577C7"/>
    <w:rsid w:val="00857863"/>
    <w:rsid w:val="0086347E"/>
    <w:rsid w:val="00863D83"/>
    <w:rsid w:val="00866C07"/>
    <w:rsid w:val="0087709F"/>
    <w:rsid w:val="00882524"/>
    <w:rsid w:val="0088407A"/>
    <w:rsid w:val="0088518D"/>
    <w:rsid w:val="0089641A"/>
    <w:rsid w:val="008A342E"/>
    <w:rsid w:val="008A558C"/>
    <w:rsid w:val="008A7F31"/>
    <w:rsid w:val="008B1D07"/>
    <w:rsid w:val="008B5052"/>
    <w:rsid w:val="008D40EB"/>
    <w:rsid w:val="008D505A"/>
    <w:rsid w:val="008D66A4"/>
    <w:rsid w:val="008E04E5"/>
    <w:rsid w:val="008E1EEE"/>
    <w:rsid w:val="008E4AB1"/>
    <w:rsid w:val="008E5F26"/>
    <w:rsid w:val="008E699A"/>
    <w:rsid w:val="008F20EC"/>
    <w:rsid w:val="008F49FF"/>
    <w:rsid w:val="009040B5"/>
    <w:rsid w:val="00910AC8"/>
    <w:rsid w:val="00915FC7"/>
    <w:rsid w:val="0092028F"/>
    <w:rsid w:val="00920A0A"/>
    <w:rsid w:val="00922A67"/>
    <w:rsid w:val="00924F3F"/>
    <w:rsid w:val="00927C00"/>
    <w:rsid w:val="00931DA4"/>
    <w:rsid w:val="00941557"/>
    <w:rsid w:val="0094478E"/>
    <w:rsid w:val="00954E39"/>
    <w:rsid w:val="00955A74"/>
    <w:rsid w:val="0095717A"/>
    <w:rsid w:val="00970442"/>
    <w:rsid w:val="00976CEA"/>
    <w:rsid w:val="00984410"/>
    <w:rsid w:val="00986C4F"/>
    <w:rsid w:val="00987462"/>
    <w:rsid w:val="00991024"/>
    <w:rsid w:val="009A1B78"/>
    <w:rsid w:val="009B0141"/>
    <w:rsid w:val="009B6748"/>
    <w:rsid w:val="009B7E5F"/>
    <w:rsid w:val="009C444A"/>
    <w:rsid w:val="009D346C"/>
    <w:rsid w:val="009D3D7A"/>
    <w:rsid w:val="009E0A36"/>
    <w:rsid w:val="009E0D56"/>
    <w:rsid w:val="009E1FCE"/>
    <w:rsid w:val="00A00158"/>
    <w:rsid w:val="00A0390F"/>
    <w:rsid w:val="00A2076A"/>
    <w:rsid w:val="00A345A6"/>
    <w:rsid w:val="00A40610"/>
    <w:rsid w:val="00A41FDC"/>
    <w:rsid w:val="00A42298"/>
    <w:rsid w:val="00A457B3"/>
    <w:rsid w:val="00A47601"/>
    <w:rsid w:val="00A54012"/>
    <w:rsid w:val="00A558DB"/>
    <w:rsid w:val="00A6543D"/>
    <w:rsid w:val="00A65A83"/>
    <w:rsid w:val="00A77ACB"/>
    <w:rsid w:val="00A8600D"/>
    <w:rsid w:val="00A951CF"/>
    <w:rsid w:val="00A9582A"/>
    <w:rsid w:val="00A95A02"/>
    <w:rsid w:val="00AA11F2"/>
    <w:rsid w:val="00AA3274"/>
    <w:rsid w:val="00AA3B48"/>
    <w:rsid w:val="00AA76D4"/>
    <w:rsid w:val="00AB632E"/>
    <w:rsid w:val="00AB7B54"/>
    <w:rsid w:val="00AC4B28"/>
    <w:rsid w:val="00AC7A35"/>
    <w:rsid w:val="00AD298F"/>
    <w:rsid w:val="00AD34EA"/>
    <w:rsid w:val="00AF0070"/>
    <w:rsid w:val="00AF3C68"/>
    <w:rsid w:val="00AF5D35"/>
    <w:rsid w:val="00B04EE4"/>
    <w:rsid w:val="00B213D9"/>
    <w:rsid w:val="00B2405D"/>
    <w:rsid w:val="00B24699"/>
    <w:rsid w:val="00B27992"/>
    <w:rsid w:val="00B31C8B"/>
    <w:rsid w:val="00B322C8"/>
    <w:rsid w:val="00B37BFD"/>
    <w:rsid w:val="00B464B1"/>
    <w:rsid w:val="00B4681D"/>
    <w:rsid w:val="00B46821"/>
    <w:rsid w:val="00B51959"/>
    <w:rsid w:val="00B62A29"/>
    <w:rsid w:val="00B641FD"/>
    <w:rsid w:val="00B7108A"/>
    <w:rsid w:val="00B72BFE"/>
    <w:rsid w:val="00B7410C"/>
    <w:rsid w:val="00B76428"/>
    <w:rsid w:val="00B806E6"/>
    <w:rsid w:val="00B87661"/>
    <w:rsid w:val="00B90B6F"/>
    <w:rsid w:val="00BA053F"/>
    <w:rsid w:val="00BA21D8"/>
    <w:rsid w:val="00BA4CC3"/>
    <w:rsid w:val="00BA5BC6"/>
    <w:rsid w:val="00BB4157"/>
    <w:rsid w:val="00BB4FC1"/>
    <w:rsid w:val="00BC0BE4"/>
    <w:rsid w:val="00BC2781"/>
    <w:rsid w:val="00BC2A1B"/>
    <w:rsid w:val="00BD1485"/>
    <w:rsid w:val="00BD228F"/>
    <w:rsid w:val="00BD3710"/>
    <w:rsid w:val="00BD7BA6"/>
    <w:rsid w:val="00BE5E88"/>
    <w:rsid w:val="00BF2840"/>
    <w:rsid w:val="00C013D9"/>
    <w:rsid w:val="00C06E5B"/>
    <w:rsid w:val="00C138A6"/>
    <w:rsid w:val="00C162B2"/>
    <w:rsid w:val="00C21733"/>
    <w:rsid w:val="00C220BC"/>
    <w:rsid w:val="00C242A4"/>
    <w:rsid w:val="00C2593D"/>
    <w:rsid w:val="00C26B02"/>
    <w:rsid w:val="00C26F9C"/>
    <w:rsid w:val="00C30B79"/>
    <w:rsid w:val="00C36842"/>
    <w:rsid w:val="00C40509"/>
    <w:rsid w:val="00C47EB5"/>
    <w:rsid w:val="00C52A75"/>
    <w:rsid w:val="00C52E13"/>
    <w:rsid w:val="00C53797"/>
    <w:rsid w:val="00C56E05"/>
    <w:rsid w:val="00C6094B"/>
    <w:rsid w:val="00C61D20"/>
    <w:rsid w:val="00C74EA3"/>
    <w:rsid w:val="00C8548A"/>
    <w:rsid w:val="00C87C33"/>
    <w:rsid w:val="00C94220"/>
    <w:rsid w:val="00C94377"/>
    <w:rsid w:val="00C95A63"/>
    <w:rsid w:val="00C97324"/>
    <w:rsid w:val="00CA1D07"/>
    <w:rsid w:val="00CA2E7F"/>
    <w:rsid w:val="00CA4BB7"/>
    <w:rsid w:val="00CC0E68"/>
    <w:rsid w:val="00CD1A98"/>
    <w:rsid w:val="00CD2A8A"/>
    <w:rsid w:val="00CD6985"/>
    <w:rsid w:val="00CE3FC8"/>
    <w:rsid w:val="00CF012F"/>
    <w:rsid w:val="00CF07C9"/>
    <w:rsid w:val="00CF3848"/>
    <w:rsid w:val="00D00F4F"/>
    <w:rsid w:val="00D061AE"/>
    <w:rsid w:val="00D06660"/>
    <w:rsid w:val="00D12555"/>
    <w:rsid w:val="00D14F53"/>
    <w:rsid w:val="00D210A3"/>
    <w:rsid w:val="00D2193A"/>
    <w:rsid w:val="00D25792"/>
    <w:rsid w:val="00D30155"/>
    <w:rsid w:val="00D3056C"/>
    <w:rsid w:val="00D329E5"/>
    <w:rsid w:val="00D35187"/>
    <w:rsid w:val="00D418A7"/>
    <w:rsid w:val="00D44150"/>
    <w:rsid w:val="00D47AA3"/>
    <w:rsid w:val="00D5022F"/>
    <w:rsid w:val="00D50B4F"/>
    <w:rsid w:val="00D52079"/>
    <w:rsid w:val="00D5243C"/>
    <w:rsid w:val="00D6087D"/>
    <w:rsid w:val="00D6177B"/>
    <w:rsid w:val="00D708AD"/>
    <w:rsid w:val="00D74F86"/>
    <w:rsid w:val="00D87DD7"/>
    <w:rsid w:val="00D942CD"/>
    <w:rsid w:val="00D94C58"/>
    <w:rsid w:val="00DB3323"/>
    <w:rsid w:val="00DB4763"/>
    <w:rsid w:val="00DC3039"/>
    <w:rsid w:val="00DC656D"/>
    <w:rsid w:val="00DD10C1"/>
    <w:rsid w:val="00DD10C3"/>
    <w:rsid w:val="00DE1B73"/>
    <w:rsid w:val="00DE71AA"/>
    <w:rsid w:val="00DF24F7"/>
    <w:rsid w:val="00DF7052"/>
    <w:rsid w:val="00E03210"/>
    <w:rsid w:val="00E05A69"/>
    <w:rsid w:val="00E05F45"/>
    <w:rsid w:val="00E06B92"/>
    <w:rsid w:val="00E12AC2"/>
    <w:rsid w:val="00E144D2"/>
    <w:rsid w:val="00E16643"/>
    <w:rsid w:val="00E21D8A"/>
    <w:rsid w:val="00E23734"/>
    <w:rsid w:val="00E310FB"/>
    <w:rsid w:val="00E33110"/>
    <w:rsid w:val="00E34988"/>
    <w:rsid w:val="00E3701B"/>
    <w:rsid w:val="00E4039D"/>
    <w:rsid w:val="00E52C80"/>
    <w:rsid w:val="00E53D0B"/>
    <w:rsid w:val="00E57373"/>
    <w:rsid w:val="00E64D5F"/>
    <w:rsid w:val="00E735CF"/>
    <w:rsid w:val="00E74CA3"/>
    <w:rsid w:val="00E805FA"/>
    <w:rsid w:val="00E8336F"/>
    <w:rsid w:val="00E86897"/>
    <w:rsid w:val="00E86972"/>
    <w:rsid w:val="00E90DBE"/>
    <w:rsid w:val="00E92A80"/>
    <w:rsid w:val="00EA3063"/>
    <w:rsid w:val="00EB3653"/>
    <w:rsid w:val="00EB72BB"/>
    <w:rsid w:val="00EC3222"/>
    <w:rsid w:val="00EC3E16"/>
    <w:rsid w:val="00EC55EF"/>
    <w:rsid w:val="00EC6552"/>
    <w:rsid w:val="00ED48ED"/>
    <w:rsid w:val="00ED6ABB"/>
    <w:rsid w:val="00EE162B"/>
    <w:rsid w:val="00EE494D"/>
    <w:rsid w:val="00EE7D7A"/>
    <w:rsid w:val="00EF4956"/>
    <w:rsid w:val="00F049A0"/>
    <w:rsid w:val="00F0512C"/>
    <w:rsid w:val="00F07081"/>
    <w:rsid w:val="00F076B6"/>
    <w:rsid w:val="00F0782F"/>
    <w:rsid w:val="00F0784E"/>
    <w:rsid w:val="00F10C6E"/>
    <w:rsid w:val="00F11551"/>
    <w:rsid w:val="00F14A82"/>
    <w:rsid w:val="00F23E63"/>
    <w:rsid w:val="00F24F1D"/>
    <w:rsid w:val="00F26744"/>
    <w:rsid w:val="00F36030"/>
    <w:rsid w:val="00F4497E"/>
    <w:rsid w:val="00F46FE4"/>
    <w:rsid w:val="00F47F6C"/>
    <w:rsid w:val="00F51519"/>
    <w:rsid w:val="00F54939"/>
    <w:rsid w:val="00F601A6"/>
    <w:rsid w:val="00F63A96"/>
    <w:rsid w:val="00F66335"/>
    <w:rsid w:val="00F73D32"/>
    <w:rsid w:val="00F77925"/>
    <w:rsid w:val="00F84C3C"/>
    <w:rsid w:val="00F85D38"/>
    <w:rsid w:val="00F90329"/>
    <w:rsid w:val="00F910FD"/>
    <w:rsid w:val="00FA02F5"/>
    <w:rsid w:val="00FA65C5"/>
    <w:rsid w:val="00FA7176"/>
    <w:rsid w:val="00FB1C2F"/>
    <w:rsid w:val="00FB4984"/>
    <w:rsid w:val="00FC3936"/>
    <w:rsid w:val="00FC7C15"/>
    <w:rsid w:val="00FD086C"/>
    <w:rsid w:val="00FD3564"/>
    <w:rsid w:val="00FF10F2"/>
    <w:rsid w:val="00FF2344"/>
    <w:rsid w:val="00FF4D8D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4529"/>
    <o:shapelayout v:ext="edit">
      <o:idmap v:ext="edit" data="1"/>
    </o:shapelayout>
  </w:shapeDefaults>
  <w:decimalSymbol w:val=","/>
  <w:listSeparator w:val=";"/>
  <w14:docId w14:val="7743FA39"/>
  <w15:docId w15:val="{1374A345-1FEE-4C64-8EED-25A7138C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1C4AA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C4AA7"/>
    <w:rPr>
      <w:rFonts w:ascii="Tahoma" w:hAnsi="Tahoma" w:cs="Tahoma"/>
      <w:sz w:val="16"/>
      <w:szCs w:val="16"/>
    </w:rPr>
  </w:style>
  <w:style w:type="paragraph" w:styleId="Sprotnaopomba-besedilo">
    <w:name w:val="footnote text"/>
    <w:basedOn w:val="Navaden"/>
    <w:link w:val="Sprotnaopomba-besediloZnak"/>
    <w:rsid w:val="00124A3B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24A3B"/>
  </w:style>
  <w:style w:type="character" w:styleId="Sprotnaopomba-sklic">
    <w:name w:val="footnote reference"/>
    <w:basedOn w:val="Privzetapisavaodstavka"/>
    <w:rsid w:val="00124A3B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084C43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E310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z.OBCINA\AppData\Roaming\Microsoft\Predloge\Ob&#269;ina-Dopisi\OB&#268;INA%20IG_Obcinski%20svet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IG_Obcinski svet 2015.dot</Template>
  <TotalTime>31</TotalTime>
  <Pages>1</Pages>
  <Words>233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Petra Mihelič Jakič</cp:lastModifiedBy>
  <cp:revision>8</cp:revision>
  <cp:lastPrinted>2026-10-26T09:51:00Z</cp:lastPrinted>
  <dcterms:created xsi:type="dcterms:W3CDTF">2026-10-26T08:28:00Z</dcterms:created>
  <dcterms:modified xsi:type="dcterms:W3CDTF">2026-10-26T10:27:00Z</dcterms:modified>
</cp:coreProperties>
</file>