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F7F4" w14:textId="77777777" w:rsidR="000003F2" w:rsidRDefault="000003F2" w:rsidP="00C21733">
      <w:pPr>
        <w:rPr>
          <w:rFonts w:ascii="Arial Nova" w:hAnsi="Arial Nova"/>
          <w:sz w:val="22"/>
          <w:szCs w:val="22"/>
        </w:rPr>
      </w:pPr>
    </w:p>
    <w:p w14:paraId="5C218F8B" w14:textId="4C1627B9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Datum: </w:t>
      </w:r>
      <w:r w:rsidR="00D35187">
        <w:rPr>
          <w:rFonts w:ascii="Arial Nova" w:hAnsi="Arial Nova"/>
          <w:sz w:val="22"/>
          <w:szCs w:val="22"/>
        </w:rPr>
        <w:t>4</w:t>
      </w:r>
      <w:r w:rsidR="00647FC9">
        <w:rPr>
          <w:rFonts w:ascii="Arial Nova" w:hAnsi="Arial Nova"/>
          <w:sz w:val="22"/>
          <w:szCs w:val="22"/>
        </w:rPr>
        <w:t>. 9</w:t>
      </w:r>
      <w:r w:rsidR="00E92A80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E92A80">
        <w:rPr>
          <w:rFonts w:ascii="Arial Nova" w:hAnsi="Arial Nova"/>
          <w:sz w:val="22"/>
          <w:szCs w:val="22"/>
        </w:rPr>
        <w:t>202</w:t>
      </w:r>
      <w:r w:rsidR="00DB3323">
        <w:rPr>
          <w:rFonts w:ascii="Arial Nova" w:hAnsi="Arial Nova"/>
          <w:sz w:val="22"/>
          <w:szCs w:val="22"/>
        </w:rPr>
        <w:t>6</w:t>
      </w:r>
    </w:p>
    <w:p w14:paraId="0E8CB066" w14:textId="0DCB087F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Številka: </w:t>
      </w:r>
      <w:r w:rsidR="003E091C" w:rsidRPr="003E091C">
        <w:rPr>
          <w:rFonts w:ascii="Arial Nova" w:hAnsi="Arial Nova"/>
          <w:sz w:val="22"/>
          <w:szCs w:val="22"/>
        </w:rPr>
        <w:t>900-00</w:t>
      </w:r>
      <w:r w:rsidR="006B78C1">
        <w:rPr>
          <w:rFonts w:ascii="Arial Nova" w:hAnsi="Arial Nova"/>
          <w:sz w:val="22"/>
          <w:szCs w:val="22"/>
        </w:rPr>
        <w:t>11</w:t>
      </w:r>
      <w:r w:rsidR="003E091C" w:rsidRPr="003E091C">
        <w:rPr>
          <w:rFonts w:ascii="Arial Nova" w:hAnsi="Arial Nova"/>
          <w:sz w:val="22"/>
          <w:szCs w:val="22"/>
        </w:rPr>
        <w:t>/202</w:t>
      </w:r>
      <w:r w:rsidR="00DB3323">
        <w:rPr>
          <w:rFonts w:ascii="Arial Nova" w:hAnsi="Arial Nova"/>
          <w:sz w:val="22"/>
          <w:szCs w:val="22"/>
        </w:rPr>
        <w:t>6</w:t>
      </w:r>
    </w:p>
    <w:p w14:paraId="37CEDB6C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15C48B0A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>Zadeva:   SKLIC</w:t>
      </w:r>
    </w:p>
    <w:p w14:paraId="72C701D0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76DD48F0" w14:textId="331C5D78" w:rsidR="00857863" w:rsidRPr="00857863" w:rsidRDefault="00857863" w:rsidP="00857863">
      <w:pPr>
        <w:jc w:val="center"/>
        <w:rPr>
          <w:rFonts w:ascii="Arial Nova" w:hAnsi="Arial Nova"/>
          <w:sz w:val="22"/>
          <w:szCs w:val="22"/>
        </w:rPr>
      </w:pPr>
      <w:r w:rsidRPr="00857863">
        <w:rPr>
          <w:rFonts w:ascii="Arial Nova" w:hAnsi="Arial Nova"/>
          <w:sz w:val="22"/>
          <w:szCs w:val="22"/>
        </w:rPr>
        <w:t>Skladno z določili 22. čl. Poslovnika Občinskega sveta Občine Ig (Ur.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="009E1FCE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>l.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 xml:space="preserve"> RS št. 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>39/16</w:t>
      </w:r>
      <w:r w:rsidR="009040B5">
        <w:rPr>
          <w:rFonts w:ascii="Arial Nova" w:hAnsi="Arial Nova"/>
          <w:sz w:val="22"/>
          <w:szCs w:val="22"/>
        </w:rPr>
        <w:t xml:space="preserve"> in 28/25</w:t>
      </w:r>
      <w:r w:rsidRPr="00857863">
        <w:rPr>
          <w:rFonts w:ascii="Arial Nova" w:hAnsi="Arial Nova"/>
          <w:sz w:val="22"/>
          <w:szCs w:val="22"/>
        </w:rPr>
        <w:t>)</w:t>
      </w:r>
    </w:p>
    <w:p w14:paraId="5191B927" w14:textId="4F01F6B9" w:rsidR="00823479" w:rsidRPr="003E091C" w:rsidRDefault="00857863" w:rsidP="00C21733">
      <w:pPr>
        <w:jc w:val="center"/>
        <w:rPr>
          <w:rFonts w:ascii="Arial Nova" w:hAnsi="Arial Nova"/>
          <w:sz w:val="22"/>
          <w:szCs w:val="22"/>
        </w:rPr>
      </w:pPr>
      <w:r w:rsidRPr="00857863">
        <w:rPr>
          <w:rFonts w:ascii="Arial Nova" w:hAnsi="Arial Nova"/>
          <w:sz w:val="22"/>
          <w:szCs w:val="22"/>
        </w:rPr>
        <w:t>sklicujem</w:t>
      </w:r>
      <w:r w:rsidR="00C21733" w:rsidRPr="003E091C">
        <w:rPr>
          <w:rFonts w:ascii="Arial Nova" w:hAnsi="Arial Nova"/>
          <w:sz w:val="22"/>
          <w:szCs w:val="22"/>
        </w:rPr>
        <w:t xml:space="preserve"> </w:t>
      </w:r>
    </w:p>
    <w:p w14:paraId="5E78F89D" w14:textId="4D27ADD8" w:rsidR="00823479" w:rsidRPr="003E091C" w:rsidRDefault="005542BB" w:rsidP="00C21733">
      <w:pPr>
        <w:jc w:val="center"/>
        <w:rPr>
          <w:rFonts w:ascii="Arial Nova" w:hAnsi="Arial Nova"/>
          <w:b/>
          <w:sz w:val="22"/>
          <w:szCs w:val="22"/>
        </w:rPr>
      </w:pPr>
      <w:r>
        <w:rPr>
          <w:rFonts w:ascii="Arial Nova" w:hAnsi="Arial Nova"/>
          <w:b/>
          <w:sz w:val="22"/>
          <w:szCs w:val="22"/>
        </w:rPr>
        <w:t>3</w:t>
      </w:r>
      <w:r w:rsidR="0041207A">
        <w:rPr>
          <w:rFonts w:ascii="Arial Nova" w:hAnsi="Arial Nova"/>
          <w:b/>
          <w:sz w:val="22"/>
          <w:szCs w:val="22"/>
        </w:rPr>
        <w:t>5</w:t>
      </w:r>
      <w:r w:rsidR="00C40509">
        <w:rPr>
          <w:rFonts w:ascii="Arial Nova" w:hAnsi="Arial Nova"/>
          <w:b/>
          <w:sz w:val="22"/>
          <w:szCs w:val="22"/>
        </w:rPr>
        <w:t>.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sejo Občinskega sveta Občine Ig, </w:t>
      </w:r>
      <w:r w:rsidR="00C21733" w:rsidRPr="003E091C">
        <w:rPr>
          <w:rFonts w:ascii="Arial Nova" w:hAnsi="Arial Nova"/>
          <w:sz w:val="22"/>
          <w:szCs w:val="22"/>
        </w:rPr>
        <w:t>ki bo potekala</w:t>
      </w:r>
      <w:r w:rsidR="00823479" w:rsidRPr="003E091C">
        <w:rPr>
          <w:rFonts w:ascii="Arial Nova" w:hAnsi="Arial Nova"/>
          <w:sz w:val="22"/>
          <w:szCs w:val="22"/>
        </w:rPr>
        <w:t xml:space="preserve"> </w:t>
      </w:r>
      <w:r w:rsidR="00C21733" w:rsidRPr="003E091C">
        <w:rPr>
          <w:rFonts w:ascii="Arial Nova" w:hAnsi="Arial Nova"/>
          <w:sz w:val="22"/>
          <w:szCs w:val="22"/>
        </w:rPr>
        <w:t>v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</w:t>
      </w:r>
      <w:r w:rsidR="00DB3323">
        <w:rPr>
          <w:rFonts w:ascii="Arial Nova" w:hAnsi="Arial Nova"/>
          <w:b/>
          <w:sz w:val="22"/>
          <w:szCs w:val="22"/>
        </w:rPr>
        <w:t>sredo</w:t>
      </w:r>
      <w:r w:rsidR="00C21733" w:rsidRPr="003E091C">
        <w:rPr>
          <w:rFonts w:ascii="Arial Nova" w:hAnsi="Arial Nova"/>
          <w:sz w:val="22"/>
          <w:szCs w:val="22"/>
        </w:rPr>
        <w:t>,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</w:t>
      </w:r>
    </w:p>
    <w:p w14:paraId="61E68B01" w14:textId="08CC9895" w:rsidR="00C21733" w:rsidRPr="003E091C" w:rsidRDefault="006B78C1" w:rsidP="00C21733">
      <w:pPr>
        <w:jc w:val="center"/>
        <w:rPr>
          <w:rFonts w:ascii="Arial Nova" w:hAnsi="Arial Nova"/>
          <w:b/>
          <w:sz w:val="22"/>
          <w:szCs w:val="22"/>
        </w:rPr>
      </w:pPr>
      <w:r>
        <w:rPr>
          <w:rFonts w:ascii="Arial Nova" w:hAnsi="Arial Nova"/>
          <w:b/>
          <w:sz w:val="22"/>
          <w:szCs w:val="22"/>
        </w:rPr>
        <w:t>16</w:t>
      </w:r>
      <w:r w:rsidR="00E92A80">
        <w:rPr>
          <w:rFonts w:ascii="Arial Nova" w:hAnsi="Arial Nova"/>
          <w:b/>
          <w:sz w:val="22"/>
          <w:szCs w:val="22"/>
        </w:rPr>
        <w:t xml:space="preserve">. </w:t>
      </w:r>
      <w:r>
        <w:rPr>
          <w:rFonts w:ascii="Arial Nova" w:hAnsi="Arial Nova"/>
          <w:b/>
          <w:sz w:val="22"/>
          <w:szCs w:val="22"/>
        </w:rPr>
        <w:t>septembra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20</w:t>
      </w:r>
      <w:r w:rsidR="003E091C" w:rsidRPr="003E091C">
        <w:rPr>
          <w:rFonts w:ascii="Arial Nova" w:hAnsi="Arial Nova"/>
          <w:b/>
          <w:sz w:val="22"/>
          <w:szCs w:val="22"/>
        </w:rPr>
        <w:t>2</w:t>
      </w:r>
      <w:r w:rsidR="00DB3323">
        <w:rPr>
          <w:rFonts w:ascii="Arial Nova" w:hAnsi="Arial Nova"/>
          <w:b/>
          <w:sz w:val="22"/>
          <w:szCs w:val="22"/>
        </w:rPr>
        <w:t>6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ob 1</w:t>
      </w:r>
      <w:r w:rsidR="00E8336F">
        <w:rPr>
          <w:rFonts w:ascii="Arial Nova" w:hAnsi="Arial Nova"/>
          <w:b/>
          <w:sz w:val="22"/>
          <w:szCs w:val="22"/>
        </w:rPr>
        <w:t>7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. uri </w:t>
      </w:r>
      <w:r w:rsidR="00C21733" w:rsidRPr="003E091C">
        <w:rPr>
          <w:rFonts w:ascii="Arial Nova" w:hAnsi="Arial Nova"/>
          <w:sz w:val="22"/>
          <w:szCs w:val="22"/>
        </w:rPr>
        <w:t>v dvorani Centra Ig</w:t>
      </w:r>
      <w:r w:rsidR="00823479" w:rsidRPr="003E091C">
        <w:rPr>
          <w:rFonts w:ascii="Arial Nova" w:hAnsi="Arial Nova"/>
          <w:sz w:val="22"/>
          <w:szCs w:val="22"/>
        </w:rPr>
        <w:t>.</w:t>
      </w:r>
    </w:p>
    <w:p w14:paraId="646F9BC0" w14:textId="77777777" w:rsidR="00C21733" w:rsidRPr="003E091C" w:rsidRDefault="00C21733" w:rsidP="00C21733">
      <w:pPr>
        <w:rPr>
          <w:rFonts w:ascii="Arial Nova" w:hAnsi="Arial Nova"/>
          <w:b/>
          <w:sz w:val="22"/>
          <w:szCs w:val="22"/>
        </w:rPr>
      </w:pPr>
    </w:p>
    <w:p w14:paraId="28B6EE4B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>Dnevni red:</w:t>
      </w:r>
    </w:p>
    <w:p w14:paraId="0CE0690C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182AB4DF" w14:textId="3290F6CC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</w:t>
      </w:r>
      <w:r w:rsidR="005F139B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1. </w:t>
      </w:r>
      <w:r w:rsidR="00857863">
        <w:rPr>
          <w:rFonts w:ascii="Arial Nova" w:hAnsi="Arial Nova"/>
          <w:sz w:val="22"/>
          <w:szCs w:val="22"/>
        </w:rPr>
        <w:t>Obravnava in potrditev dnevnega reda</w:t>
      </w:r>
    </w:p>
    <w:p w14:paraId="780039B0" w14:textId="77777777" w:rsidR="00D47AA3" w:rsidRDefault="00C21733" w:rsidP="00D47AA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</w:t>
      </w:r>
      <w:r w:rsidR="005F139B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2. </w:t>
      </w:r>
      <w:r w:rsidR="00857863">
        <w:rPr>
          <w:rFonts w:ascii="Arial Nova" w:hAnsi="Arial Nova"/>
          <w:sz w:val="22"/>
          <w:szCs w:val="22"/>
        </w:rPr>
        <w:t xml:space="preserve">Obravnava in potrditev zapisnika </w:t>
      </w:r>
      <w:r w:rsidR="00DB3323">
        <w:rPr>
          <w:rFonts w:ascii="Arial Nova" w:hAnsi="Arial Nova"/>
          <w:sz w:val="22"/>
          <w:szCs w:val="22"/>
        </w:rPr>
        <w:t>3</w:t>
      </w:r>
      <w:r w:rsidR="0041207A">
        <w:rPr>
          <w:rFonts w:ascii="Arial Nova" w:hAnsi="Arial Nova"/>
          <w:sz w:val="22"/>
          <w:szCs w:val="22"/>
        </w:rPr>
        <w:t>4</w:t>
      </w:r>
      <w:r w:rsidR="00651011">
        <w:rPr>
          <w:rFonts w:ascii="Arial Nova" w:hAnsi="Arial Nova"/>
          <w:sz w:val="22"/>
          <w:szCs w:val="22"/>
        </w:rPr>
        <w:t xml:space="preserve">. seje </w:t>
      </w:r>
      <w:r w:rsidR="00194A47">
        <w:rPr>
          <w:rFonts w:ascii="Arial Nova" w:hAnsi="Arial Nova"/>
          <w:sz w:val="22"/>
          <w:szCs w:val="22"/>
        </w:rPr>
        <w:t xml:space="preserve">z dne </w:t>
      </w:r>
      <w:r w:rsidR="0041207A">
        <w:rPr>
          <w:rFonts w:ascii="Arial Nova" w:hAnsi="Arial Nova"/>
          <w:sz w:val="22"/>
          <w:szCs w:val="22"/>
        </w:rPr>
        <w:t>20</w:t>
      </w:r>
      <w:r w:rsidR="00A95A02">
        <w:rPr>
          <w:rFonts w:ascii="Arial Nova" w:hAnsi="Arial Nova"/>
          <w:sz w:val="22"/>
          <w:szCs w:val="22"/>
        </w:rPr>
        <w:t xml:space="preserve">. </w:t>
      </w:r>
      <w:r w:rsidR="00F0512C">
        <w:rPr>
          <w:rFonts w:ascii="Arial Nova" w:hAnsi="Arial Nova"/>
          <w:sz w:val="22"/>
          <w:szCs w:val="22"/>
        </w:rPr>
        <w:t>0</w:t>
      </w:r>
      <w:r w:rsidR="0041207A">
        <w:rPr>
          <w:rFonts w:ascii="Arial Nova" w:hAnsi="Arial Nova"/>
          <w:sz w:val="22"/>
          <w:szCs w:val="22"/>
        </w:rPr>
        <w:t>5</w:t>
      </w:r>
      <w:r w:rsidR="003C1C14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3C1C14">
        <w:rPr>
          <w:rFonts w:ascii="Arial Nova" w:hAnsi="Arial Nova"/>
          <w:sz w:val="22"/>
          <w:szCs w:val="22"/>
        </w:rPr>
        <w:t>202</w:t>
      </w:r>
      <w:r w:rsidR="00F0512C">
        <w:rPr>
          <w:rFonts w:ascii="Arial Nova" w:hAnsi="Arial Nova"/>
          <w:sz w:val="22"/>
          <w:szCs w:val="22"/>
        </w:rPr>
        <w:t>6</w:t>
      </w:r>
      <w:r w:rsidR="00D47AA3">
        <w:rPr>
          <w:rFonts w:ascii="Arial Nova" w:hAnsi="Arial Nova"/>
          <w:sz w:val="22"/>
          <w:szCs w:val="22"/>
        </w:rPr>
        <w:t xml:space="preserve">, zapisnika </w:t>
      </w:r>
      <w:r w:rsidR="00D47AA3" w:rsidRPr="00D47AA3">
        <w:rPr>
          <w:rFonts w:ascii="Arial Nova" w:hAnsi="Arial Nova"/>
          <w:sz w:val="22"/>
          <w:szCs w:val="22"/>
        </w:rPr>
        <w:t xml:space="preserve">3. korespondenčne seje z dne </w:t>
      </w:r>
    </w:p>
    <w:p w14:paraId="3870A6BB" w14:textId="5B34568A" w:rsidR="00D47AA3" w:rsidRDefault="00D47AA3" w:rsidP="00D47AA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</w:t>
      </w:r>
      <w:r w:rsidRPr="00D47AA3">
        <w:rPr>
          <w:rFonts w:ascii="Arial Nova" w:hAnsi="Arial Nova"/>
          <w:sz w:val="22"/>
          <w:szCs w:val="22"/>
        </w:rPr>
        <w:t xml:space="preserve">25.5.2026,  4. korespondenčne seje dne 9.6.2026, 5. korespondenčne seje z dne 2.7.2026, </w:t>
      </w:r>
    </w:p>
    <w:p w14:paraId="17626DA8" w14:textId="0C23F9D7" w:rsidR="004976D0" w:rsidRDefault="00D47AA3" w:rsidP="00D47AA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</w:t>
      </w:r>
      <w:r w:rsidRPr="00D47AA3">
        <w:rPr>
          <w:rFonts w:ascii="Arial Nova" w:hAnsi="Arial Nova"/>
          <w:sz w:val="22"/>
          <w:szCs w:val="22"/>
        </w:rPr>
        <w:t xml:space="preserve">6. korespondenčne seje z dne 17.7.2026 in 7. korespondenčne seje z dne 28.8.2026 - </w:t>
      </w:r>
      <w:r w:rsidR="00857863">
        <w:rPr>
          <w:rFonts w:ascii="Arial Nova" w:hAnsi="Arial Nova"/>
          <w:sz w:val="22"/>
          <w:szCs w:val="22"/>
        </w:rPr>
        <w:t>priloga 1</w:t>
      </w:r>
      <w:r w:rsidR="00C26B02" w:rsidRPr="003E091C">
        <w:rPr>
          <w:rFonts w:ascii="Arial Nova" w:hAnsi="Arial Nova"/>
          <w:sz w:val="22"/>
          <w:szCs w:val="22"/>
        </w:rPr>
        <w:t xml:space="preserve">  </w:t>
      </w:r>
    </w:p>
    <w:p w14:paraId="75CBF2BA" w14:textId="5BFA26FE" w:rsidR="00BB4FC1" w:rsidRDefault="004976D0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3. </w:t>
      </w:r>
      <w:r w:rsidR="00EE162B">
        <w:rPr>
          <w:rFonts w:ascii="Arial Nova" w:hAnsi="Arial Nova"/>
          <w:sz w:val="22"/>
          <w:szCs w:val="22"/>
        </w:rPr>
        <w:t xml:space="preserve">Realizacija sklepov </w:t>
      </w:r>
      <w:r w:rsidR="00DB3323">
        <w:rPr>
          <w:rFonts w:ascii="Arial Nova" w:hAnsi="Arial Nova"/>
          <w:sz w:val="22"/>
          <w:szCs w:val="22"/>
        </w:rPr>
        <w:t>3</w:t>
      </w:r>
      <w:r w:rsidR="0041207A">
        <w:rPr>
          <w:rFonts w:ascii="Arial Nova" w:hAnsi="Arial Nova"/>
          <w:sz w:val="22"/>
          <w:szCs w:val="22"/>
        </w:rPr>
        <w:t>4</w:t>
      </w:r>
      <w:r w:rsidR="00EE162B">
        <w:rPr>
          <w:rFonts w:ascii="Arial Nova" w:hAnsi="Arial Nova"/>
          <w:sz w:val="22"/>
          <w:szCs w:val="22"/>
        </w:rPr>
        <w:t>. seje</w:t>
      </w:r>
      <w:r w:rsidR="00564E2C">
        <w:rPr>
          <w:rFonts w:ascii="Arial Nova" w:hAnsi="Arial Nova"/>
          <w:sz w:val="22"/>
          <w:szCs w:val="22"/>
        </w:rPr>
        <w:t xml:space="preserve"> </w:t>
      </w:r>
      <w:r w:rsidR="00AF5D35">
        <w:rPr>
          <w:rFonts w:ascii="Arial Nova" w:hAnsi="Arial Nova"/>
          <w:sz w:val="22"/>
          <w:szCs w:val="22"/>
        </w:rPr>
        <w:t xml:space="preserve">z dne </w:t>
      </w:r>
      <w:r w:rsidR="0041207A">
        <w:rPr>
          <w:rFonts w:ascii="Arial Nova" w:hAnsi="Arial Nova"/>
          <w:sz w:val="22"/>
          <w:szCs w:val="22"/>
        </w:rPr>
        <w:t>20</w:t>
      </w:r>
      <w:r w:rsidR="00527AE6">
        <w:rPr>
          <w:rFonts w:ascii="Arial Nova" w:hAnsi="Arial Nova"/>
          <w:sz w:val="22"/>
          <w:szCs w:val="22"/>
        </w:rPr>
        <w:t>.</w:t>
      </w:r>
      <w:r w:rsidR="00A95A02">
        <w:rPr>
          <w:rFonts w:ascii="Arial Nova" w:hAnsi="Arial Nova"/>
          <w:sz w:val="22"/>
          <w:szCs w:val="22"/>
        </w:rPr>
        <w:t xml:space="preserve"> </w:t>
      </w:r>
      <w:r w:rsidR="00F0512C">
        <w:rPr>
          <w:rFonts w:ascii="Arial Nova" w:hAnsi="Arial Nova"/>
          <w:sz w:val="22"/>
          <w:szCs w:val="22"/>
        </w:rPr>
        <w:t>0</w:t>
      </w:r>
      <w:r w:rsidR="0041207A">
        <w:rPr>
          <w:rFonts w:ascii="Arial Nova" w:hAnsi="Arial Nova"/>
          <w:sz w:val="22"/>
          <w:szCs w:val="22"/>
        </w:rPr>
        <w:t>5</w:t>
      </w:r>
      <w:r w:rsidR="00C94377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3C1C14">
        <w:rPr>
          <w:rFonts w:ascii="Arial Nova" w:hAnsi="Arial Nova"/>
          <w:sz w:val="22"/>
          <w:szCs w:val="22"/>
        </w:rPr>
        <w:t>202</w:t>
      </w:r>
      <w:r w:rsidR="00EF4956">
        <w:rPr>
          <w:rFonts w:ascii="Arial Nova" w:hAnsi="Arial Nova"/>
          <w:sz w:val="22"/>
          <w:szCs w:val="22"/>
        </w:rPr>
        <w:t>6</w:t>
      </w:r>
      <w:r w:rsidR="00BB4FC1">
        <w:rPr>
          <w:rFonts w:ascii="Arial Nova" w:hAnsi="Arial Nova"/>
          <w:sz w:val="22"/>
          <w:szCs w:val="22"/>
        </w:rPr>
        <w:t>,</w:t>
      </w:r>
      <w:r w:rsidR="00C2593D">
        <w:rPr>
          <w:rFonts w:ascii="Arial Nova" w:hAnsi="Arial Nova"/>
          <w:sz w:val="22"/>
          <w:szCs w:val="22"/>
        </w:rPr>
        <w:t xml:space="preserve"> 3. korespondenčne seje z dne 25.5.2026</w:t>
      </w:r>
      <w:r w:rsidR="006B78C1">
        <w:rPr>
          <w:rFonts w:ascii="Arial Nova" w:hAnsi="Arial Nova"/>
          <w:sz w:val="22"/>
          <w:szCs w:val="22"/>
        </w:rPr>
        <w:t>,</w:t>
      </w:r>
      <w:r w:rsidR="00BB4FC1">
        <w:rPr>
          <w:rFonts w:ascii="Arial Nova" w:hAnsi="Arial Nova"/>
          <w:sz w:val="22"/>
          <w:szCs w:val="22"/>
        </w:rPr>
        <w:t xml:space="preserve">  </w:t>
      </w:r>
    </w:p>
    <w:p w14:paraId="73C4448F" w14:textId="66333C48" w:rsidR="006B78C1" w:rsidRDefault="00BB4FC1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</w:t>
      </w:r>
      <w:r w:rsidR="006B78C1">
        <w:rPr>
          <w:rFonts w:ascii="Arial Nova" w:hAnsi="Arial Nova"/>
          <w:sz w:val="22"/>
          <w:szCs w:val="22"/>
        </w:rPr>
        <w:t xml:space="preserve">4. </w:t>
      </w:r>
      <w:r>
        <w:rPr>
          <w:rFonts w:ascii="Arial Nova" w:hAnsi="Arial Nova"/>
          <w:sz w:val="22"/>
          <w:szCs w:val="22"/>
        </w:rPr>
        <w:t>korespondenčne seje dne 9.6.2026</w:t>
      </w:r>
      <w:r w:rsidR="006B78C1">
        <w:rPr>
          <w:rFonts w:ascii="Arial Nova" w:hAnsi="Arial Nova"/>
          <w:sz w:val="22"/>
          <w:szCs w:val="22"/>
        </w:rPr>
        <w:t>, 5. korespondenčne seje z dne 2.</w:t>
      </w:r>
      <w:r w:rsidR="00837DD0">
        <w:rPr>
          <w:rFonts w:ascii="Arial Nova" w:hAnsi="Arial Nova"/>
          <w:sz w:val="22"/>
          <w:szCs w:val="22"/>
        </w:rPr>
        <w:t>7</w:t>
      </w:r>
      <w:r w:rsidR="006B78C1">
        <w:rPr>
          <w:rFonts w:ascii="Arial Nova" w:hAnsi="Arial Nova"/>
          <w:sz w:val="22"/>
          <w:szCs w:val="22"/>
        </w:rPr>
        <w:t>.2026</w:t>
      </w:r>
      <w:r w:rsidR="00C2593D">
        <w:rPr>
          <w:rFonts w:ascii="Arial Nova" w:hAnsi="Arial Nova"/>
          <w:sz w:val="22"/>
          <w:szCs w:val="22"/>
        </w:rPr>
        <w:t xml:space="preserve"> </w:t>
      </w:r>
      <w:r w:rsidR="006B78C1">
        <w:rPr>
          <w:rFonts w:ascii="Arial Nova" w:hAnsi="Arial Nova"/>
          <w:sz w:val="22"/>
          <w:szCs w:val="22"/>
        </w:rPr>
        <w:t xml:space="preserve">, 6. korespondenčne </w:t>
      </w:r>
    </w:p>
    <w:p w14:paraId="2C39522C" w14:textId="26B6D2B7" w:rsidR="00C26B02" w:rsidRDefault="006B78C1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seje z dne 17.7.2026 in 7. korespondenčne seje z dne 28.8.2026 </w:t>
      </w:r>
      <w:r w:rsidR="00564E2C">
        <w:rPr>
          <w:rFonts w:ascii="Arial Nova" w:hAnsi="Arial Nova"/>
          <w:sz w:val="22"/>
          <w:szCs w:val="22"/>
        </w:rPr>
        <w:t>- priloga 2</w:t>
      </w:r>
    </w:p>
    <w:p w14:paraId="477C1C21" w14:textId="77777777" w:rsidR="006B78C1" w:rsidRDefault="00415629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4. Obravnava in potrditev </w:t>
      </w:r>
      <w:r w:rsidR="006B78C1">
        <w:rPr>
          <w:rFonts w:ascii="Arial Nova" w:hAnsi="Arial Nova"/>
          <w:sz w:val="22"/>
          <w:szCs w:val="22"/>
        </w:rPr>
        <w:t>predloga Načrta ravnanja s stvarnim premoženjem Občine Ig za leto 2026 - 3.</w:t>
      </w:r>
    </w:p>
    <w:p w14:paraId="43A8DB09" w14:textId="1C9577B2" w:rsidR="00415629" w:rsidRDefault="006B78C1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dopolnitev</w:t>
      </w:r>
      <w:r w:rsidR="00415629">
        <w:rPr>
          <w:rFonts w:ascii="Arial Nova" w:hAnsi="Arial Nova"/>
          <w:sz w:val="22"/>
          <w:szCs w:val="22"/>
        </w:rPr>
        <w:t xml:space="preserve"> - priloga </w:t>
      </w:r>
      <w:r w:rsidR="00BA053F">
        <w:rPr>
          <w:rFonts w:ascii="Arial Nova" w:hAnsi="Arial Nova"/>
          <w:sz w:val="22"/>
          <w:szCs w:val="22"/>
        </w:rPr>
        <w:t>3</w:t>
      </w:r>
    </w:p>
    <w:p w14:paraId="6E251AE8" w14:textId="77777777" w:rsidR="001E68FB" w:rsidRDefault="00837DD0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5. </w:t>
      </w:r>
      <w:r w:rsidR="001E68FB">
        <w:rPr>
          <w:rFonts w:ascii="Arial Nova" w:hAnsi="Arial Nova"/>
          <w:sz w:val="22"/>
          <w:szCs w:val="22"/>
        </w:rPr>
        <w:t xml:space="preserve">Obravnava in potrditev predloga Investicijskega programa »Celovita ureditev centra Ig – zelena </w:t>
      </w:r>
    </w:p>
    <w:p w14:paraId="4C2DA80A" w14:textId="6193C243" w:rsidR="00837DD0" w:rsidRDefault="001E68FB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Infrastruktura - priloga 4</w:t>
      </w:r>
    </w:p>
    <w:p w14:paraId="65C129AA" w14:textId="77777777" w:rsidR="00126A78" w:rsidRDefault="00126A78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6. Obravnava Odloka o dodelitvi koncesije za opravljanje javne službe na področju zdravstvene </w:t>
      </w:r>
    </w:p>
    <w:p w14:paraId="010E7D1E" w14:textId="77777777" w:rsidR="00126A78" w:rsidRDefault="00126A78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dejavnosti družinske medicine in fizioterapije na območju občine Ig in občine Škofljica (1. branje) </w:t>
      </w:r>
    </w:p>
    <w:p w14:paraId="603583E9" w14:textId="7FEE5933" w:rsidR="00126A78" w:rsidRDefault="00126A78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- priloga 5</w:t>
      </w:r>
    </w:p>
    <w:p w14:paraId="64D17945" w14:textId="7B1C696D" w:rsidR="00837DD0" w:rsidRDefault="00837DD0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4446CC">
        <w:rPr>
          <w:rFonts w:ascii="Arial Nova" w:hAnsi="Arial Nova"/>
          <w:sz w:val="22"/>
          <w:szCs w:val="22"/>
        </w:rPr>
        <w:t>7</w:t>
      </w:r>
      <w:r>
        <w:rPr>
          <w:rFonts w:ascii="Arial Nova" w:hAnsi="Arial Nova"/>
          <w:sz w:val="22"/>
          <w:szCs w:val="22"/>
        </w:rPr>
        <w:t xml:space="preserve">. </w:t>
      </w:r>
      <w:r w:rsidR="00647FC9" w:rsidRPr="00647FC9">
        <w:rPr>
          <w:rFonts w:ascii="Arial Nova" w:hAnsi="Arial Nova"/>
          <w:sz w:val="22"/>
          <w:szCs w:val="22"/>
        </w:rPr>
        <w:t xml:space="preserve">Obravnava in potrditev predloga Rebalansa </w:t>
      </w:r>
      <w:r w:rsidR="00647FC9">
        <w:rPr>
          <w:rFonts w:ascii="Arial Nova" w:hAnsi="Arial Nova"/>
          <w:sz w:val="22"/>
          <w:szCs w:val="22"/>
        </w:rPr>
        <w:t>4</w:t>
      </w:r>
      <w:r w:rsidR="00647FC9" w:rsidRPr="00647FC9">
        <w:rPr>
          <w:rFonts w:ascii="Arial Nova" w:hAnsi="Arial Nova"/>
          <w:sz w:val="22"/>
          <w:szCs w:val="22"/>
        </w:rPr>
        <w:t xml:space="preserve"> proračuna Občine Ig za leto 2026</w:t>
      </w:r>
      <w:r w:rsidR="00647FC9">
        <w:rPr>
          <w:rFonts w:ascii="Arial Nova" w:hAnsi="Arial Nova"/>
          <w:sz w:val="22"/>
          <w:szCs w:val="22"/>
        </w:rPr>
        <w:t xml:space="preserve"> - priloga </w:t>
      </w:r>
      <w:r w:rsidR="00126A78">
        <w:rPr>
          <w:rFonts w:ascii="Arial Nova" w:hAnsi="Arial Nova"/>
          <w:sz w:val="22"/>
          <w:szCs w:val="22"/>
        </w:rPr>
        <w:t>6</w:t>
      </w:r>
    </w:p>
    <w:p w14:paraId="79C5BEF1" w14:textId="4B05480B" w:rsidR="0041207A" w:rsidRDefault="00415629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4446CC">
        <w:rPr>
          <w:rFonts w:ascii="Arial Nova" w:hAnsi="Arial Nova"/>
          <w:sz w:val="22"/>
          <w:szCs w:val="22"/>
        </w:rPr>
        <w:t>8</w:t>
      </w:r>
      <w:r>
        <w:rPr>
          <w:rFonts w:ascii="Arial Nova" w:hAnsi="Arial Nova"/>
          <w:sz w:val="22"/>
          <w:szCs w:val="22"/>
        </w:rPr>
        <w:t xml:space="preserve">. </w:t>
      </w:r>
      <w:r w:rsidR="0041207A">
        <w:rPr>
          <w:rFonts w:ascii="Arial Nova" w:hAnsi="Arial Nova"/>
          <w:sz w:val="22"/>
          <w:szCs w:val="22"/>
        </w:rPr>
        <w:t xml:space="preserve">Seznanitev s Poročilom o opravljenem nadzoru nad izvajanjem gospodarske javne službe redno </w:t>
      </w:r>
    </w:p>
    <w:p w14:paraId="17EE3E39" w14:textId="670D7CA3" w:rsidR="00415629" w:rsidRDefault="0041207A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vzdrževanje javnih cest </w:t>
      </w:r>
      <w:r w:rsidR="00BA053F">
        <w:rPr>
          <w:rFonts w:ascii="Arial Nova" w:hAnsi="Arial Nova"/>
          <w:sz w:val="22"/>
          <w:szCs w:val="22"/>
        </w:rPr>
        <w:t xml:space="preserve">- priloga </w:t>
      </w:r>
      <w:r w:rsidR="00126A78">
        <w:rPr>
          <w:rFonts w:ascii="Arial Nova" w:hAnsi="Arial Nova"/>
          <w:sz w:val="22"/>
          <w:szCs w:val="22"/>
        </w:rPr>
        <w:t>7</w:t>
      </w:r>
    </w:p>
    <w:p w14:paraId="03778A5D" w14:textId="1DF71321" w:rsidR="00B2405D" w:rsidRDefault="00415629" w:rsidP="0046500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4446CC">
        <w:rPr>
          <w:rFonts w:ascii="Arial Nova" w:hAnsi="Arial Nova"/>
          <w:sz w:val="22"/>
          <w:szCs w:val="22"/>
        </w:rPr>
        <w:t>9</w:t>
      </w:r>
      <w:r w:rsidR="007447A5">
        <w:rPr>
          <w:rFonts w:ascii="Arial Nova" w:hAnsi="Arial Nova"/>
          <w:sz w:val="22"/>
          <w:szCs w:val="22"/>
        </w:rPr>
        <w:t xml:space="preserve">. </w:t>
      </w:r>
      <w:r w:rsidR="00705370" w:rsidRPr="008A7F31">
        <w:rPr>
          <w:rFonts w:ascii="Arial Nova" w:hAnsi="Arial Nova"/>
          <w:sz w:val="22"/>
          <w:szCs w:val="22"/>
        </w:rPr>
        <w:t>Pobude in vprašanja</w:t>
      </w:r>
      <w:r w:rsidR="00705370" w:rsidRPr="008E1EEE">
        <w:rPr>
          <w:rFonts w:ascii="Arial Nova" w:hAnsi="Arial Nova"/>
          <w:sz w:val="22"/>
          <w:szCs w:val="22"/>
        </w:rPr>
        <w:t xml:space="preserve"> </w:t>
      </w:r>
    </w:p>
    <w:p w14:paraId="68522A7A" w14:textId="77777777" w:rsidR="00415629" w:rsidRDefault="00415629" w:rsidP="00465003">
      <w:pPr>
        <w:rPr>
          <w:rFonts w:ascii="Arial Nova" w:hAnsi="Arial Nova"/>
          <w:sz w:val="22"/>
          <w:szCs w:val="22"/>
        </w:rPr>
      </w:pPr>
    </w:p>
    <w:p w14:paraId="68365EBC" w14:textId="35B96A5F" w:rsidR="00B87661" w:rsidRDefault="00B87661" w:rsidP="00B87661">
      <w:pPr>
        <w:rPr>
          <w:rFonts w:ascii="Arial Nova" w:hAnsi="Arial Nova"/>
          <w:sz w:val="22"/>
          <w:szCs w:val="22"/>
        </w:rPr>
      </w:pPr>
    </w:p>
    <w:p w14:paraId="533D6B29" w14:textId="2EEF58A8" w:rsidR="009E0D56" w:rsidRDefault="00697BAC" w:rsidP="00D30155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C36842">
        <w:rPr>
          <w:rFonts w:ascii="Arial Nova" w:hAnsi="Arial Nova"/>
          <w:sz w:val="22"/>
          <w:szCs w:val="22"/>
        </w:rPr>
        <w:t xml:space="preserve"> </w:t>
      </w:r>
    </w:p>
    <w:p w14:paraId="108538F3" w14:textId="338E8CE0" w:rsidR="00C21733" w:rsidRDefault="00FF2344" w:rsidP="00C2173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</w:t>
      </w:r>
      <w:r w:rsidR="00C21733" w:rsidRPr="003E091C">
        <w:rPr>
          <w:rFonts w:ascii="Arial Nova" w:hAnsi="Arial Nova"/>
          <w:sz w:val="22"/>
          <w:szCs w:val="22"/>
        </w:rPr>
        <w:t>Lep pozdrav!</w:t>
      </w:r>
    </w:p>
    <w:p w14:paraId="743393B9" w14:textId="77777777" w:rsidR="00705370" w:rsidRDefault="00705370" w:rsidP="00C21733">
      <w:pPr>
        <w:rPr>
          <w:rFonts w:ascii="Arial Nova" w:hAnsi="Arial Nova"/>
          <w:sz w:val="22"/>
          <w:szCs w:val="22"/>
        </w:rPr>
      </w:pPr>
    </w:p>
    <w:p w14:paraId="7D1BFF3C" w14:textId="77777777" w:rsidR="00705370" w:rsidRDefault="00705370" w:rsidP="00C21733">
      <w:pPr>
        <w:rPr>
          <w:rFonts w:ascii="Arial Nova" w:hAnsi="Arial Nova"/>
          <w:sz w:val="22"/>
          <w:szCs w:val="22"/>
        </w:rPr>
      </w:pPr>
    </w:p>
    <w:p w14:paraId="5E9A3C1F" w14:textId="77777777" w:rsidR="00705370" w:rsidRPr="003E091C" w:rsidRDefault="00705370" w:rsidP="00C21733">
      <w:pPr>
        <w:rPr>
          <w:rFonts w:ascii="Arial Nova" w:hAnsi="Arial Nova"/>
          <w:sz w:val="22"/>
          <w:szCs w:val="22"/>
        </w:rPr>
      </w:pPr>
    </w:p>
    <w:p w14:paraId="61E67FDE" w14:textId="4324E160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  <w:t xml:space="preserve">    </w:t>
      </w:r>
      <w:r w:rsidRPr="003E091C">
        <w:rPr>
          <w:rFonts w:ascii="Arial Nova" w:hAnsi="Arial Nova"/>
          <w:sz w:val="22"/>
          <w:szCs w:val="22"/>
        </w:rPr>
        <w:tab/>
        <w:t xml:space="preserve">        </w:t>
      </w:r>
    </w:p>
    <w:p w14:paraId="62C44D53" w14:textId="3D6E32FE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  <w:t xml:space="preserve">  </w:t>
      </w:r>
      <w:r w:rsidR="00C40509">
        <w:rPr>
          <w:rFonts w:ascii="Arial Nova" w:hAnsi="Arial Nova"/>
          <w:sz w:val="22"/>
          <w:szCs w:val="22"/>
        </w:rPr>
        <w:t xml:space="preserve">   </w:t>
      </w:r>
      <w:r w:rsidRPr="003E091C">
        <w:rPr>
          <w:rFonts w:ascii="Arial Nova" w:hAnsi="Arial Nova"/>
          <w:sz w:val="22"/>
          <w:szCs w:val="22"/>
        </w:rPr>
        <w:t xml:space="preserve"> </w:t>
      </w:r>
      <w:r w:rsidR="00C40509">
        <w:rPr>
          <w:rFonts w:ascii="Arial Nova" w:hAnsi="Arial Nova"/>
          <w:sz w:val="22"/>
          <w:szCs w:val="22"/>
        </w:rPr>
        <w:t>Zlatko Usenik</w:t>
      </w:r>
      <w:r w:rsidRPr="003E091C">
        <w:rPr>
          <w:rFonts w:ascii="Arial Nova" w:hAnsi="Arial Nova"/>
          <w:sz w:val="22"/>
          <w:szCs w:val="22"/>
        </w:rPr>
        <w:t xml:space="preserve"> </w:t>
      </w:r>
      <w:proofErr w:type="spellStart"/>
      <w:r w:rsidR="004446CC">
        <w:rPr>
          <w:rFonts w:ascii="Arial Nova" w:hAnsi="Arial Nova"/>
          <w:sz w:val="22"/>
          <w:szCs w:val="22"/>
        </w:rPr>
        <w:t>l.r</w:t>
      </w:r>
      <w:proofErr w:type="spellEnd"/>
      <w:r w:rsidR="004446CC">
        <w:rPr>
          <w:rFonts w:ascii="Arial Nova" w:hAnsi="Arial Nova"/>
          <w:sz w:val="22"/>
          <w:szCs w:val="22"/>
        </w:rPr>
        <w:t>.</w:t>
      </w:r>
    </w:p>
    <w:p w14:paraId="1FD755A7" w14:textId="47A701C1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                                                                                                </w:t>
      </w:r>
      <w:r w:rsidR="00705994" w:rsidRPr="003E091C">
        <w:rPr>
          <w:rFonts w:ascii="Arial Nova" w:hAnsi="Arial Nova"/>
          <w:sz w:val="22"/>
          <w:szCs w:val="22"/>
        </w:rPr>
        <w:t xml:space="preserve">      </w:t>
      </w:r>
      <w:r w:rsidR="00991024">
        <w:rPr>
          <w:rFonts w:ascii="Arial Nova" w:hAnsi="Arial Nova"/>
          <w:sz w:val="22"/>
          <w:szCs w:val="22"/>
        </w:rPr>
        <w:t xml:space="preserve"> </w:t>
      </w:r>
      <w:r w:rsidR="004446CC">
        <w:rPr>
          <w:rFonts w:ascii="Arial Nova" w:hAnsi="Arial Nova"/>
          <w:sz w:val="22"/>
          <w:szCs w:val="22"/>
        </w:rPr>
        <w:t xml:space="preserve"> </w:t>
      </w:r>
      <w:r w:rsidR="009040B5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ŽUPAN </w:t>
      </w:r>
    </w:p>
    <w:p w14:paraId="764CAB13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45334AFC" w14:textId="77777777" w:rsidR="004E20F1" w:rsidRDefault="004E20F1" w:rsidP="00C21733">
      <w:pPr>
        <w:rPr>
          <w:rFonts w:ascii="Arial Nova" w:hAnsi="Arial Nova"/>
        </w:rPr>
      </w:pPr>
    </w:p>
    <w:p w14:paraId="725261B9" w14:textId="77777777" w:rsidR="00705370" w:rsidRDefault="00705370" w:rsidP="00C21733">
      <w:pPr>
        <w:rPr>
          <w:rFonts w:ascii="Arial Nova" w:hAnsi="Arial Nova"/>
        </w:rPr>
      </w:pPr>
    </w:p>
    <w:p w14:paraId="684678C6" w14:textId="77777777" w:rsidR="00C52E13" w:rsidRDefault="00C52E13" w:rsidP="00C21733">
      <w:pPr>
        <w:rPr>
          <w:rFonts w:ascii="Arial Nova" w:hAnsi="Arial Nova"/>
        </w:rPr>
      </w:pPr>
    </w:p>
    <w:p w14:paraId="6B99121A" w14:textId="77777777" w:rsidR="00C21733" w:rsidRPr="003E091C" w:rsidRDefault="00C21733" w:rsidP="00C21733">
      <w:pPr>
        <w:rPr>
          <w:rFonts w:ascii="Arial Nova" w:hAnsi="Arial Nova"/>
          <w:sz w:val="20"/>
          <w:szCs w:val="20"/>
        </w:rPr>
      </w:pPr>
      <w:r w:rsidRPr="003E091C">
        <w:rPr>
          <w:rFonts w:ascii="Arial Nova" w:hAnsi="Arial Nova"/>
          <w:sz w:val="20"/>
          <w:szCs w:val="20"/>
        </w:rPr>
        <w:t>Vabljeni:</w:t>
      </w:r>
    </w:p>
    <w:p w14:paraId="5B759F6F" w14:textId="38584E47" w:rsidR="00C21733" w:rsidRDefault="00C21733" w:rsidP="004813B1">
      <w:pPr>
        <w:rPr>
          <w:rFonts w:ascii="Arial Nova" w:hAnsi="Arial Nova"/>
          <w:sz w:val="20"/>
          <w:szCs w:val="20"/>
        </w:rPr>
      </w:pPr>
      <w:r w:rsidRPr="003E091C">
        <w:rPr>
          <w:rFonts w:ascii="Arial Nova" w:hAnsi="Arial Nova"/>
          <w:sz w:val="20"/>
          <w:szCs w:val="20"/>
        </w:rPr>
        <w:t>-  člani</w:t>
      </w:r>
      <w:r w:rsidR="004813B1">
        <w:rPr>
          <w:rFonts w:ascii="Arial Nova" w:hAnsi="Arial Nova"/>
          <w:sz w:val="20"/>
          <w:szCs w:val="20"/>
        </w:rPr>
        <w:t>ce in člani</w:t>
      </w:r>
      <w:r w:rsidRPr="003E091C">
        <w:rPr>
          <w:rFonts w:ascii="Arial Nova" w:hAnsi="Arial Nova"/>
          <w:sz w:val="20"/>
          <w:szCs w:val="20"/>
        </w:rPr>
        <w:t xml:space="preserve"> občinskega sveta</w:t>
      </w:r>
      <w:r w:rsidR="003E091C">
        <w:rPr>
          <w:rFonts w:ascii="Arial Nova" w:hAnsi="Arial Nova"/>
          <w:sz w:val="20"/>
          <w:szCs w:val="20"/>
        </w:rPr>
        <w:t xml:space="preserve"> </w:t>
      </w:r>
      <w:r w:rsidR="00C26B02">
        <w:rPr>
          <w:rFonts w:ascii="Arial Nova" w:hAnsi="Arial Nova"/>
          <w:sz w:val="20"/>
          <w:szCs w:val="20"/>
        </w:rPr>
        <w:t xml:space="preserve"> </w:t>
      </w:r>
    </w:p>
    <w:p w14:paraId="69DEBC61" w14:textId="77777777" w:rsidR="00F0784E" w:rsidRDefault="001252EA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-  </w:t>
      </w:r>
      <w:r w:rsidR="00A558DB">
        <w:rPr>
          <w:rFonts w:ascii="Arial Nova" w:hAnsi="Arial Nova"/>
          <w:sz w:val="20"/>
          <w:szCs w:val="20"/>
        </w:rPr>
        <w:t>predsedniki</w:t>
      </w:r>
      <w:r>
        <w:rPr>
          <w:rFonts w:ascii="Arial Nova" w:hAnsi="Arial Nova"/>
          <w:sz w:val="20"/>
          <w:szCs w:val="20"/>
        </w:rPr>
        <w:t xml:space="preserve"> vaških svetov</w:t>
      </w:r>
      <w:r w:rsidR="00FF2344">
        <w:rPr>
          <w:rFonts w:ascii="Arial Nova" w:hAnsi="Arial Nova"/>
          <w:sz w:val="20"/>
          <w:szCs w:val="20"/>
        </w:rPr>
        <w:t xml:space="preserve"> </w:t>
      </w:r>
    </w:p>
    <w:p w14:paraId="6759274B" w14:textId="7110A922" w:rsidR="00D708AD" w:rsidRDefault="00F0784E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-  predsednica Na</w:t>
      </w:r>
      <w:r w:rsidR="00AA3274">
        <w:rPr>
          <w:rFonts w:ascii="Arial Nova" w:hAnsi="Arial Nova"/>
          <w:sz w:val="20"/>
          <w:szCs w:val="20"/>
        </w:rPr>
        <w:t>d</w:t>
      </w:r>
      <w:r>
        <w:rPr>
          <w:rFonts w:ascii="Arial Nova" w:hAnsi="Arial Nova"/>
          <w:sz w:val="20"/>
          <w:szCs w:val="20"/>
        </w:rPr>
        <w:t xml:space="preserve">zornega odbora </w:t>
      </w:r>
    </w:p>
    <w:p w14:paraId="56691F24" w14:textId="0C2976F4" w:rsidR="00D708AD" w:rsidRDefault="00D14F53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  </w:t>
      </w:r>
      <w:r w:rsidR="00D708AD">
        <w:rPr>
          <w:rFonts w:ascii="Arial Nova" w:hAnsi="Arial Nova"/>
          <w:sz w:val="20"/>
          <w:szCs w:val="20"/>
        </w:rPr>
        <w:t xml:space="preserve">  </w:t>
      </w:r>
    </w:p>
    <w:sectPr w:rsidR="00D708AD" w:rsidSect="00501A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566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74A0" w14:textId="77777777" w:rsidR="007D1B74" w:rsidRDefault="007D1B74">
      <w:r>
        <w:separator/>
      </w:r>
    </w:p>
  </w:endnote>
  <w:endnote w:type="continuationSeparator" w:id="0">
    <w:p w14:paraId="5926DB10" w14:textId="77777777" w:rsidR="007D1B74" w:rsidRDefault="007D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74E3" w14:textId="77777777" w:rsidR="00E310FB" w:rsidRDefault="00E310F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052643"/>
      <w:docPartObj>
        <w:docPartGallery w:val="Page Numbers (Bottom of Page)"/>
        <w:docPartUnique/>
      </w:docPartObj>
    </w:sdtPr>
    <w:sdtEndPr/>
    <w:sdtContent>
      <w:p w14:paraId="36E087A6" w14:textId="77777777" w:rsidR="00E310FB" w:rsidRDefault="00E310F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28F">
          <w:rPr>
            <w:noProof/>
          </w:rPr>
          <w:t>2</w:t>
        </w:r>
        <w:r>
          <w:fldChar w:fldCharType="end"/>
        </w:r>
      </w:p>
    </w:sdtContent>
  </w:sdt>
  <w:p w14:paraId="5EC0B7F4" w14:textId="77777777" w:rsidR="00E310FB" w:rsidRDefault="00E310F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13F7" w14:textId="77777777" w:rsidR="00D87DD7" w:rsidRDefault="007D1B74">
    <w:pPr>
      <w:pStyle w:val="Noga"/>
    </w:pPr>
    <w:r>
      <w:rPr>
        <w:noProof/>
      </w:rPr>
      <w:drawing>
        <wp:inline distT="0" distB="0" distL="0" distR="0" wp14:anchorId="5186FC12" wp14:editId="42812078">
          <wp:extent cx="6186805" cy="285115"/>
          <wp:effectExtent l="0" t="0" r="4445" b="635"/>
          <wp:docPr id="237556678" name="Slika 237556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83DD" w14:textId="77777777" w:rsidR="007D1B74" w:rsidRDefault="007D1B74">
      <w:r>
        <w:separator/>
      </w:r>
    </w:p>
  </w:footnote>
  <w:footnote w:type="continuationSeparator" w:id="0">
    <w:p w14:paraId="216F5D8C" w14:textId="77777777" w:rsidR="007D1B74" w:rsidRDefault="007D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9CC0" w14:textId="77777777" w:rsidR="00E310FB" w:rsidRDefault="00E310F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5871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DB2C" w14:textId="77777777" w:rsidR="005C74A3" w:rsidRDefault="007D1B74" w:rsidP="000D1123">
    <w:pPr>
      <w:pStyle w:val="Glava"/>
    </w:pPr>
    <w:r>
      <w:rPr>
        <w:noProof/>
      </w:rPr>
      <w:drawing>
        <wp:inline distT="0" distB="0" distL="0" distR="0" wp14:anchorId="014FE1FB" wp14:editId="709CFC46">
          <wp:extent cx="6186805" cy="937895"/>
          <wp:effectExtent l="0" t="0" r="4445" b="0"/>
          <wp:docPr id="245839043" name="Slika 245839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760"/>
    <w:multiLevelType w:val="hybridMultilevel"/>
    <w:tmpl w:val="6E9E31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F5B73"/>
    <w:multiLevelType w:val="hybridMultilevel"/>
    <w:tmpl w:val="6E9E31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225805"/>
    <w:multiLevelType w:val="hybridMultilevel"/>
    <w:tmpl w:val="2AD0F26A"/>
    <w:lvl w:ilvl="0" w:tplc="0E4E1C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E402AD1"/>
    <w:multiLevelType w:val="hybridMultilevel"/>
    <w:tmpl w:val="1E200156"/>
    <w:lvl w:ilvl="0" w:tplc="698EC2C8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395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774058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557413">
    <w:abstractNumId w:val="0"/>
  </w:num>
  <w:num w:numId="4" w16cid:durableId="2102558449">
    <w:abstractNumId w:val="1"/>
  </w:num>
  <w:num w:numId="5" w16cid:durableId="799494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74"/>
    <w:rsid w:val="000003F2"/>
    <w:rsid w:val="00000EAD"/>
    <w:rsid w:val="00002178"/>
    <w:rsid w:val="000034C0"/>
    <w:rsid w:val="0000577C"/>
    <w:rsid w:val="00014D5E"/>
    <w:rsid w:val="000153A9"/>
    <w:rsid w:val="000205C4"/>
    <w:rsid w:val="000276D0"/>
    <w:rsid w:val="000373B6"/>
    <w:rsid w:val="00042BDC"/>
    <w:rsid w:val="000436E2"/>
    <w:rsid w:val="00046FD8"/>
    <w:rsid w:val="000549DF"/>
    <w:rsid w:val="00061A3F"/>
    <w:rsid w:val="00061A70"/>
    <w:rsid w:val="00062958"/>
    <w:rsid w:val="000675D9"/>
    <w:rsid w:val="00074B3F"/>
    <w:rsid w:val="00084C43"/>
    <w:rsid w:val="000920DC"/>
    <w:rsid w:val="000972F5"/>
    <w:rsid w:val="000A274F"/>
    <w:rsid w:val="000A7A3E"/>
    <w:rsid w:val="000B1650"/>
    <w:rsid w:val="000B1A13"/>
    <w:rsid w:val="000B1B7D"/>
    <w:rsid w:val="000B4FAC"/>
    <w:rsid w:val="000D1123"/>
    <w:rsid w:val="000D4EB2"/>
    <w:rsid w:val="000F2483"/>
    <w:rsid w:val="000F6ED1"/>
    <w:rsid w:val="00104A00"/>
    <w:rsid w:val="00120403"/>
    <w:rsid w:val="00120ECA"/>
    <w:rsid w:val="00124A3B"/>
    <w:rsid w:val="001252EA"/>
    <w:rsid w:val="00126A78"/>
    <w:rsid w:val="001426F5"/>
    <w:rsid w:val="00145DD8"/>
    <w:rsid w:val="001500A8"/>
    <w:rsid w:val="001505CD"/>
    <w:rsid w:val="0015522B"/>
    <w:rsid w:val="00157E82"/>
    <w:rsid w:val="00177725"/>
    <w:rsid w:val="00177EB8"/>
    <w:rsid w:val="00180D91"/>
    <w:rsid w:val="00181D63"/>
    <w:rsid w:val="001840E7"/>
    <w:rsid w:val="001937B6"/>
    <w:rsid w:val="00194A47"/>
    <w:rsid w:val="0019548C"/>
    <w:rsid w:val="001A4B81"/>
    <w:rsid w:val="001B4C73"/>
    <w:rsid w:val="001C4AA7"/>
    <w:rsid w:val="001C5A3E"/>
    <w:rsid w:val="001E2035"/>
    <w:rsid w:val="001E290B"/>
    <w:rsid w:val="001E4E7E"/>
    <w:rsid w:val="001E68FB"/>
    <w:rsid w:val="001F0AD4"/>
    <w:rsid w:val="0020617D"/>
    <w:rsid w:val="00206FD6"/>
    <w:rsid w:val="00210588"/>
    <w:rsid w:val="00211E93"/>
    <w:rsid w:val="00212EC4"/>
    <w:rsid w:val="00216214"/>
    <w:rsid w:val="0021644D"/>
    <w:rsid w:val="00220AEC"/>
    <w:rsid w:val="002272C9"/>
    <w:rsid w:val="002276A2"/>
    <w:rsid w:val="00227BB0"/>
    <w:rsid w:val="00245EBA"/>
    <w:rsid w:val="00250602"/>
    <w:rsid w:val="002570E6"/>
    <w:rsid w:val="00271B35"/>
    <w:rsid w:val="002749EE"/>
    <w:rsid w:val="002872B7"/>
    <w:rsid w:val="00287402"/>
    <w:rsid w:val="00290063"/>
    <w:rsid w:val="00292836"/>
    <w:rsid w:val="002945A9"/>
    <w:rsid w:val="00297556"/>
    <w:rsid w:val="002A57F3"/>
    <w:rsid w:val="002A5B67"/>
    <w:rsid w:val="002B12E4"/>
    <w:rsid w:val="002B1FBE"/>
    <w:rsid w:val="002B24F8"/>
    <w:rsid w:val="002C1A11"/>
    <w:rsid w:val="002C3EE5"/>
    <w:rsid w:val="002C4DFB"/>
    <w:rsid w:val="002D368E"/>
    <w:rsid w:val="002D7A4B"/>
    <w:rsid w:val="002D7C85"/>
    <w:rsid w:val="002E458E"/>
    <w:rsid w:val="002E6764"/>
    <w:rsid w:val="002E6A25"/>
    <w:rsid w:val="002E73C5"/>
    <w:rsid w:val="002F1864"/>
    <w:rsid w:val="002F21A1"/>
    <w:rsid w:val="00306CB3"/>
    <w:rsid w:val="00313EB7"/>
    <w:rsid w:val="00314D72"/>
    <w:rsid w:val="00317BF3"/>
    <w:rsid w:val="00325B95"/>
    <w:rsid w:val="003337E5"/>
    <w:rsid w:val="00336A80"/>
    <w:rsid w:val="003466A1"/>
    <w:rsid w:val="0037737D"/>
    <w:rsid w:val="00383E64"/>
    <w:rsid w:val="00385CE0"/>
    <w:rsid w:val="00393CE6"/>
    <w:rsid w:val="00395575"/>
    <w:rsid w:val="003973C8"/>
    <w:rsid w:val="003C1C14"/>
    <w:rsid w:val="003C47B7"/>
    <w:rsid w:val="003C51AA"/>
    <w:rsid w:val="003E091C"/>
    <w:rsid w:val="003E1D98"/>
    <w:rsid w:val="003E41D3"/>
    <w:rsid w:val="003F3C83"/>
    <w:rsid w:val="00402CA4"/>
    <w:rsid w:val="00411015"/>
    <w:rsid w:val="00411EDE"/>
    <w:rsid w:val="0041207A"/>
    <w:rsid w:val="0041396E"/>
    <w:rsid w:val="00415629"/>
    <w:rsid w:val="004160B9"/>
    <w:rsid w:val="0041712F"/>
    <w:rsid w:val="00420351"/>
    <w:rsid w:val="0042100E"/>
    <w:rsid w:val="00423BC4"/>
    <w:rsid w:val="00443D85"/>
    <w:rsid w:val="004446CC"/>
    <w:rsid w:val="004503B6"/>
    <w:rsid w:val="0045448A"/>
    <w:rsid w:val="00461580"/>
    <w:rsid w:val="00465003"/>
    <w:rsid w:val="00465F27"/>
    <w:rsid w:val="0046684D"/>
    <w:rsid w:val="00466976"/>
    <w:rsid w:val="0047251C"/>
    <w:rsid w:val="004813B1"/>
    <w:rsid w:val="0048401F"/>
    <w:rsid w:val="004903EF"/>
    <w:rsid w:val="00491C9B"/>
    <w:rsid w:val="00494722"/>
    <w:rsid w:val="00496901"/>
    <w:rsid w:val="004976D0"/>
    <w:rsid w:val="004B60E3"/>
    <w:rsid w:val="004C13E1"/>
    <w:rsid w:val="004E20F1"/>
    <w:rsid w:val="004E33E5"/>
    <w:rsid w:val="004E42B5"/>
    <w:rsid w:val="00501A4B"/>
    <w:rsid w:val="005031D3"/>
    <w:rsid w:val="005173A1"/>
    <w:rsid w:val="00523618"/>
    <w:rsid w:val="00527AE6"/>
    <w:rsid w:val="0054228F"/>
    <w:rsid w:val="00547A2D"/>
    <w:rsid w:val="00552FEB"/>
    <w:rsid w:val="005542BB"/>
    <w:rsid w:val="00564E2C"/>
    <w:rsid w:val="00571EC7"/>
    <w:rsid w:val="005752CA"/>
    <w:rsid w:val="005752DE"/>
    <w:rsid w:val="00584078"/>
    <w:rsid w:val="005A0E5D"/>
    <w:rsid w:val="005A2C75"/>
    <w:rsid w:val="005B3F96"/>
    <w:rsid w:val="005B5212"/>
    <w:rsid w:val="005B75AB"/>
    <w:rsid w:val="005C50C6"/>
    <w:rsid w:val="005C6AFC"/>
    <w:rsid w:val="005C74A3"/>
    <w:rsid w:val="005D1A5F"/>
    <w:rsid w:val="005D2613"/>
    <w:rsid w:val="005D7662"/>
    <w:rsid w:val="005E0DC4"/>
    <w:rsid w:val="005E1BF9"/>
    <w:rsid w:val="005E4444"/>
    <w:rsid w:val="005F139B"/>
    <w:rsid w:val="00600D1C"/>
    <w:rsid w:val="00613330"/>
    <w:rsid w:val="00631EBD"/>
    <w:rsid w:val="00647FC9"/>
    <w:rsid w:val="00651011"/>
    <w:rsid w:val="00652058"/>
    <w:rsid w:val="006523E7"/>
    <w:rsid w:val="0065387F"/>
    <w:rsid w:val="00657799"/>
    <w:rsid w:val="00667923"/>
    <w:rsid w:val="00667BC1"/>
    <w:rsid w:val="00671EBB"/>
    <w:rsid w:val="00672BDF"/>
    <w:rsid w:val="00673A77"/>
    <w:rsid w:val="0067530D"/>
    <w:rsid w:val="00680A3C"/>
    <w:rsid w:val="0068589E"/>
    <w:rsid w:val="00692AAC"/>
    <w:rsid w:val="00697BAC"/>
    <w:rsid w:val="006A3DC9"/>
    <w:rsid w:val="006A5287"/>
    <w:rsid w:val="006B6975"/>
    <w:rsid w:val="006B6EFD"/>
    <w:rsid w:val="006B78C1"/>
    <w:rsid w:val="006C032A"/>
    <w:rsid w:val="006C3D17"/>
    <w:rsid w:val="006C3F16"/>
    <w:rsid w:val="006E6A05"/>
    <w:rsid w:val="006F2C2A"/>
    <w:rsid w:val="007023A5"/>
    <w:rsid w:val="00702A1B"/>
    <w:rsid w:val="007038F8"/>
    <w:rsid w:val="00705370"/>
    <w:rsid w:val="00705994"/>
    <w:rsid w:val="00707B4C"/>
    <w:rsid w:val="007127FA"/>
    <w:rsid w:val="00720340"/>
    <w:rsid w:val="00723ABD"/>
    <w:rsid w:val="0074115C"/>
    <w:rsid w:val="00743BBE"/>
    <w:rsid w:val="007447A5"/>
    <w:rsid w:val="00746FEC"/>
    <w:rsid w:val="0074793B"/>
    <w:rsid w:val="00755B5A"/>
    <w:rsid w:val="00773ABD"/>
    <w:rsid w:val="0077472D"/>
    <w:rsid w:val="007763FF"/>
    <w:rsid w:val="0077755E"/>
    <w:rsid w:val="00781023"/>
    <w:rsid w:val="0079625F"/>
    <w:rsid w:val="007975FC"/>
    <w:rsid w:val="007977E7"/>
    <w:rsid w:val="007A0FE6"/>
    <w:rsid w:val="007A3C1F"/>
    <w:rsid w:val="007A7C4D"/>
    <w:rsid w:val="007B6F0A"/>
    <w:rsid w:val="007C064D"/>
    <w:rsid w:val="007C3BD3"/>
    <w:rsid w:val="007D18D9"/>
    <w:rsid w:val="007D1B74"/>
    <w:rsid w:val="007F66CB"/>
    <w:rsid w:val="00801B1D"/>
    <w:rsid w:val="00804C54"/>
    <w:rsid w:val="008059B1"/>
    <w:rsid w:val="008106C8"/>
    <w:rsid w:val="00815E97"/>
    <w:rsid w:val="0082065F"/>
    <w:rsid w:val="00823479"/>
    <w:rsid w:val="00823F35"/>
    <w:rsid w:val="00831491"/>
    <w:rsid w:val="00832DA9"/>
    <w:rsid w:val="00834204"/>
    <w:rsid w:val="00837DD0"/>
    <w:rsid w:val="00846F81"/>
    <w:rsid w:val="00853DA4"/>
    <w:rsid w:val="008577C7"/>
    <w:rsid w:val="00857863"/>
    <w:rsid w:val="0086347E"/>
    <w:rsid w:val="00863D83"/>
    <w:rsid w:val="00866C07"/>
    <w:rsid w:val="0087709F"/>
    <w:rsid w:val="00882524"/>
    <w:rsid w:val="0088407A"/>
    <w:rsid w:val="0088518D"/>
    <w:rsid w:val="008A342E"/>
    <w:rsid w:val="008A558C"/>
    <w:rsid w:val="008A7F31"/>
    <w:rsid w:val="008B1D07"/>
    <w:rsid w:val="008B5052"/>
    <w:rsid w:val="008D40EB"/>
    <w:rsid w:val="008D505A"/>
    <w:rsid w:val="008D66A4"/>
    <w:rsid w:val="008E04E5"/>
    <w:rsid w:val="008E1EEE"/>
    <w:rsid w:val="008E4AB1"/>
    <w:rsid w:val="008E5F26"/>
    <w:rsid w:val="008E699A"/>
    <w:rsid w:val="008F20EC"/>
    <w:rsid w:val="008F49FF"/>
    <w:rsid w:val="009040B5"/>
    <w:rsid w:val="00910AC8"/>
    <w:rsid w:val="00915FC7"/>
    <w:rsid w:val="0092028F"/>
    <w:rsid w:val="00920A0A"/>
    <w:rsid w:val="00922A67"/>
    <w:rsid w:val="00924F3F"/>
    <w:rsid w:val="00927C00"/>
    <w:rsid w:val="00931DA4"/>
    <w:rsid w:val="00941557"/>
    <w:rsid w:val="0094478E"/>
    <w:rsid w:val="00954E39"/>
    <w:rsid w:val="00955A74"/>
    <w:rsid w:val="0095717A"/>
    <w:rsid w:val="00970442"/>
    <w:rsid w:val="00976CEA"/>
    <w:rsid w:val="00984410"/>
    <w:rsid w:val="00986C4F"/>
    <w:rsid w:val="00987462"/>
    <w:rsid w:val="00991024"/>
    <w:rsid w:val="009A1B78"/>
    <w:rsid w:val="009B0141"/>
    <w:rsid w:val="009B6748"/>
    <w:rsid w:val="009B7E5F"/>
    <w:rsid w:val="009C444A"/>
    <w:rsid w:val="009D346C"/>
    <w:rsid w:val="009D3D7A"/>
    <w:rsid w:val="009E0A36"/>
    <w:rsid w:val="009E0D56"/>
    <w:rsid w:val="009E1FCE"/>
    <w:rsid w:val="00A00158"/>
    <w:rsid w:val="00A0390F"/>
    <w:rsid w:val="00A2076A"/>
    <w:rsid w:val="00A40610"/>
    <w:rsid w:val="00A41FDC"/>
    <w:rsid w:val="00A42298"/>
    <w:rsid w:val="00A457B3"/>
    <w:rsid w:val="00A47601"/>
    <w:rsid w:val="00A54012"/>
    <w:rsid w:val="00A558DB"/>
    <w:rsid w:val="00A6543D"/>
    <w:rsid w:val="00A65A83"/>
    <w:rsid w:val="00A77ACB"/>
    <w:rsid w:val="00A8600D"/>
    <w:rsid w:val="00A951CF"/>
    <w:rsid w:val="00A9582A"/>
    <w:rsid w:val="00A95A02"/>
    <w:rsid w:val="00AA11F2"/>
    <w:rsid w:val="00AA3274"/>
    <w:rsid w:val="00AA3B48"/>
    <w:rsid w:val="00AB632E"/>
    <w:rsid w:val="00AB7B54"/>
    <w:rsid w:val="00AC4B28"/>
    <w:rsid w:val="00AC7A35"/>
    <w:rsid w:val="00AD298F"/>
    <w:rsid w:val="00AD34EA"/>
    <w:rsid w:val="00AF0070"/>
    <w:rsid w:val="00AF3C68"/>
    <w:rsid w:val="00AF5D35"/>
    <w:rsid w:val="00B04EE4"/>
    <w:rsid w:val="00B213D9"/>
    <w:rsid w:val="00B2405D"/>
    <w:rsid w:val="00B24699"/>
    <w:rsid w:val="00B27992"/>
    <w:rsid w:val="00B31C8B"/>
    <w:rsid w:val="00B322C8"/>
    <w:rsid w:val="00B37BFD"/>
    <w:rsid w:val="00B464B1"/>
    <w:rsid w:val="00B4681D"/>
    <w:rsid w:val="00B46821"/>
    <w:rsid w:val="00B51959"/>
    <w:rsid w:val="00B62A29"/>
    <w:rsid w:val="00B641FD"/>
    <w:rsid w:val="00B7108A"/>
    <w:rsid w:val="00B7410C"/>
    <w:rsid w:val="00B76428"/>
    <w:rsid w:val="00B806E6"/>
    <w:rsid w:val="00B87661"/>
    <w:rsid w:val="00B90B6F"/>
    <w:rsid w:val="00BA053F"/>
    <w:rsid w:val="00BA21D8"/>
    <w:rsid w:val="00BA4CC3"/>
    <w:rsid w:val="00BA5BC6"/>
    <w:rsid w:val="00BB4157"/>
    <w:rsid w:val="00BB4FC1"/>
    <w:rsid w:val="00BC0BE4"/>
    <w:rsid w:val="00BC2781"/>
    <w:rsid w:val="00BC2A1B"/>
    <w:rsid w:val="00BD1485"/>
    <w:rsid w:val="00BD228F"/>
    <w:rsid w:val="00BD3710"/>
    <w:rsid w:val="00BD7BA6"/>
    <w:rsid w:val="00BE5E88"/>
    <w:rsid w:val="00BF2840"/>
    <w:rsid w:val="00C013D9"/>
    <w:rsid w:val="00C06E5B"/>
    <w:rsid w:val="00C138A6"/>
    <w:rsid w:val="00C162B2"/>
    <w:rsid w:val="00C21733"/>
    <w:rsid w:val="00C220BC"/>
    <w:rsid w:val="00C242A4"/>
    <w:rsid w:val="00C2593D"/>
    <w:rsid w:val="00C26B02"/>
    <w:rsid w:val="00C26F9C"/>
    <w:rsid w:val="00C30B79"/>
    <w:rsid w:val="00C36842"/>
    <w:rsid w:val="00C40509"/>
    <w:rsid w:val="00C47EB5"/>
    <w:rsid w:val="00C52A75"/>
    <w:rsid w:val="00C52E13"/>
    <w:rsid w:val="00C53797"/>
    <w:rsid w:val="00C56E05"/>
    <w:rsid w:val="00C6094B"/>
    <w:rsid w:val="00C61D20"/>
    <w:rsid w:val="00C74EA3"/>
    <w:rsid w:val="00C8548A"/>
    <w:rsid w:val="00C87C33"/>
    <w:rsid w:val="00C94220"/>
    <w:rsid w:val="00C94377"/>
    <w:rsid w:val="00C95A63"/>
    <w:rsid w:val="00C97324"/>
    <w:rsid w:val="00CA1D07"/>
    <w:rsid w:val="00CA2E7F"/>
    <w:rsid w:val="00CA4BB7"/>
    <w:rsid w:val="00CC0E68"/>
    <w:rsid w:val="00CD1A98"/>
    <w:rsid w:val="00CD2A8A"/>
    <w:rsid w:val="00CD6985"/>
    <w:rsid w:val="00CE3FC8"/>
    <w:rsid w:val="00CF012F"/>
    <w:rsid w:val="00CF07C9"/>
    <w:rsid w:val="00CF3848"/>
    <w:rsid w:val="00D00F4F"/>
    <w:rsid w:val="00D06660"/>
    <w:rsid w:val="00D12555"/>
    <w:rsid w:val="00D14F53"/>
    <w:rsid w:val="00D210A3"/>
    <w:rsid w:val="00D2193A"/>
    <w:rsid w:val="00D25792"/>
    <w:rsid w:val="00D30155"/>
    <w:rsid w:val="00D3056C"/>
    <w:rsid w:val="00D329E5"/>
    <w:rsid w:val="00D35187"/>
    <w:rsid w:val="00D418A7"/>
    <w:rsid w:val="00D44150"/>
    <w:rsid w:val="00D47AA3"/>
    <w:rsid w:val="00D5022F"/>
    <w:rsid w:val="00D50B4F"/>
    <w:rsid w:val="00D52079"/>
    <w:rsid w:val="00D5243C"/>
    <w:rsid w:val="00D6087D"/>
    <w:rsid w:val="00D6177B"/>
    <w:rsid w:val="00D708AD"/>
    <w:rsid w:val="00D74F86"/>
    <w:rsid w:val="00D87DD7"/>
    <w:rsid w:val="00D942CD"/>
    <w:rsid w:val="00D94C58"/>
    <w:rsid w:val="00DB3323"/>
    <w:rsid w:val="00DB4763"/>
    <w:rsid w:val="00DC3039"/>
    <w:rsid w:val="00DC656D"/>
    <w:rsid w:val="00DD10C1"/>
    <w:rsid w:val="00DD10C3"/>
    <w:rsid w:val="00DE1B73"/>
    <w:rsid w:val="00DE71AA"/>
    <w:rsid w:val="00DF24F7"/>
    <w:rsid w:val="00DF7052"/>
    <w:rsid w:val="00E03210"/>
    <w:rsid w:val="00E05A69"/>
    <w:rsid w:val="00E05F45"/>
    <w:rsid w:val="00E06B92"/>
    <w:rsid w:val="00E12AC2"/>
    <w:rsid w:val="00E144D2"/>
    <w:rsid w:val="00E16643"/>
    <w:rsid w:val="00E21D8A"/>
    <w:rsid w:val="00E23734"/>
    <w:rsid w:val="00E310FB"/>
    <w:rsid w:val="00E34988"/>
    <w:rsid w:val="00E3701B"/>
    <w:rsid w:val="00E4039D"/>
    <w:rsid w:val="00E52C80"/>
    <w:rsid w:val="00E53D0B"/>
    <w:rsid w:val="00E57373"/>
    <w:rsid w:val="00E64D5F"/>
    <w:rsid w:val="00E735CF"/>
    <w:rsid w:val="00E74CA3"/>
    <w:rsid w:val="00E805FA"/>
    <w:rsid w:val="00E8336F"/>
    <w:rsid w:val="00E86897"/>
    <w:rsid w:val="00E86972"/>
    <w:rsid w:val="00E90DBE"/>
    <w:rsid w:val="00E92A80"/>
    <w:rsid w:val="00EA3063"/>
    <w:rsid w:val="00EB3653"/>
    <w:rsid w:val="00EB72BB"/>
    <w:rsid w:val="00EC3222"/>
    <w:rsid w:val="00EC3E16"/>
    <w:rsid w:val="00EC55EF"/>
    <w:rsid w:val="00EC6552"/>
    <w:rsid w:val="00ED48ED"/>
    <w:rsid w:val="00ED6ABB"/>
    <w:rsid w:val="00EE162B"/>
    <w:rsid w:val="00EE494D"/>
    <w:rsid w:val="00EE7D7A"/>
    <w:rsid w:val="00EF4956"/>
    <w:rsid w:val="00F049A0"/>
    <w:rsid w:val="00F0512C"/>
    <w:rsid w:val="00F07081"/>
    <w:rsid w:val="00F076B6"/>
    <w:rsid w:val="00F0782F"/>
    <w:rsid w:val="00F0784E"/>
    <w:rsid w:val="00F10C6E"/>
    <w:rsid w:val="00F11551"/>
    <w:rsid w:val="00F14A82"/>
    <w:rsid w:val="00F24F1D"/>
    <w:rsid w:val="00F26744"/>
    <w:rsid w:val="00F36030"/>
    <w:rsid w:val="00F4497E"/>
    <w:rsid w:val="00F47F6C"/>
    <w:rsid w:val="00F51519"/>
    <w:rsid w:val="00F54939"/>
    <w:rsid w:val="00F601A6"/>
    <w:rsid w:val="00F63A96"/>
    <w:rsid w:val="00F66335"/>
    <w:rsid w:val="00F73D32"/>
    <w:rsid w:val="00F77925"/>
    <w:rsid w:val="00F84C3C"/>
    <w:rsid w:val="00F85D38"/>
    <w:rsid w:val="00F90329"/>
    <w:rsid w:val="00F910FD"/>
    <w:rsid w:val="00FA02F5"/>
    <w:rsid w:val="00FA65C5"/>
    <w:rsid w:val="00FA7176"/>
    <w:rsid w:val="00FB1C2F"/>
    <w:rsid w:val="00FB4984"/>
    <w:rsid w:val="00FC3936"/>
    <w:rsid w:val="00FC7C15"/>
    <w:rsid w:val="00FD086C"/>
    <w:rsid w:val="00FD3564"/>
    <w:rsid w:val="00FF10F2"/>
    <w:rsid w:val="00FF2344"/>
    <w:rsid w:val="00FF4D8D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01"/>
    <o:shapelayout v:ext="edit">
      <o:idmap v:ext="edit" data="1"/>
    </o:shapelayout>
  </w:shapeDefaults>
  <w:decimalSymbol w:val=","/>
  <w:listSeparator w:val=";"/>
  <w14:docId w14:val="7743FA39"/>
  <w15:docId w15:val="{1374A345-1FEE-4C64-8EED-25A7138C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1C4AA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C4AA7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link w:val="Sprotnaopomba-besediloZnak"/>
    <w:rsid w:val="00124A3B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24A3B"/>
  </w:style>
  <w:style w:type="character" w:styleId="Sprotnaopomba-sklic">
    <w:name w:val="footnote reference"/>
    <w:basedOn w:val="Privzetapisavaodstavka"/>
    <w:rsid w:val="00124A3B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084C43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E310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Obcinski%20svet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IG_Obcinski svet 2015.dot</Template>
  <TotalTime>0</TotalTime>
  <Pages>1</Pages>
  <Words>272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Petra Mihelič Jakič</cp:lastModifiedBy>
  <cp:revision>2</cp:revision>
  <cp:lastPrinted>2026-09-09T10:07:00Z</cp:lastPrinted>
  <dcterms:created xsi:type="dcterms:W3CDTF">2026-09-09T10:34:00Z</dcterms:created>
  <dcterms:modified xsi:type="dcterms:W3CDTF">2026-09-09T10:34:00Z</dcterms:modified>
</cp:coreProperties>
</file>