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DF1643" w14:textId="1E8B2D9E" w:rsidR="00B141E1" w:rsidRDefault="00B141E1" w:rsidP="00B141E1">
      <w:p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Številka: </w:t>
      </w:r>
      <w:r w:rsidR="008927FC">
        <w:rPr>
          <w:rFonts w:ascii="Tahoma" w:hAnsi="Tahoma" w:cs="Tahoma"/>
          <w:sz w:val="22"/>
          <w:szCs w:val="22"/>
        </w:rPr>
        <w:t>60</w:t>
      </w:r>
      <w:r w:rsidR="000504A8">
        <w:rPr>
          <w:rFonts w:ascii="Tahoma" w:hAnsi="Tahoma" w:cs="Tahoma"/>
          <w:sz w:val="22"/>
          <w:szCs w:val="22"/>
        </w:rPr>
        <w:t>2</w:t>
      </w:r>
      <w:r w:rsidR="008927FC">
        <w:rPr>
          <w:rFonts w:ascii="Tahoma" w:hAnsi="Tahoma" w:cs="Tahoma"/>
          <w:sz w:val="22"/>
          <w:szCs w:val="22"/>
        </w:rPr>
        <w:t>-</w:t>
      </w:r>
      <w:r w:rsidR="004E4C0C">
        <w:rPr>
          <w:rFonts w:ascii="Tahoma" w:hAnsi="Tahoma" w:cs="Tahoma"/>
          <w:sz w:val="22"/>
          <w:szCs w:val="22"/>
        </w:rPr>
        <w:t>0009</w:t>
      </w:r>
      <w:r w:rsidR="00651D44">
        <w:rPr>
          <w:rFonts w:ascii="Tahoma" w:hAnsi="Tahoma" w:cs="Tahoma"/>
          <w:sz w:val="22"/>
          <w:szCs w:val="22"/>
        </w:rPr>
        <w:t>/202</w:t>
      </w:r>
      <w:r w:rsidR="00507911">
        <w:rPr>
          <w:rFonts w:ascii="Tahoma" w:hAnsi="Tahoma" w:cs="Tahoma"/>
          <w:sz w:val="22"/>
          <w:szCs w:val="22"/>
        </w:rPr>
        <w:t>6</w:t>
      </w:r>
    </w:p>
    <w:p w14:paraId="4265C63B" w14:textId="6CE14E47" w:rsidR="00B141E1" w:rsidRDefault="00B141E1" w:rsidP="00B141E1">
      <w:p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Datum: </w:t>
      </w:r>
      <w:r w:rsidR="00507911">
        <w:rPr>
          <w:rFonts w:ascii="Tahoma" w:hAnsi="Tahoma" w:cs="Tahoma"/>
          <w:sz w:val="22"/>
          <w:szCs w:val="22"/>
        </w:rPr>
        <w:t>6. 5. 2026</w:t>
      </w:r>
    </w:p>
    <w:p w14:paraId="5572A09F" w14:textId="77777777" w:rsidR="008927FC" w:rsidRDefault="008927FC" w:rsidP="00B141E1">
      <w:pPr>
        <w:rPr>
          <w:rFonts w:ascii="Tahoma" w:hAnsi="Tahoma" w:cs="Tahoma"/>
          <w:sz w:val="22"/>
          <w:szCs w:val="22"/>
        </w:rPr>
      </w:pPr>
    </w:p>
    <w:p w14:paraId="2988CFC6" w14:textId="77777777" w:rsidR="008927FC" w:rsidRDefault="008927FC" w:rsidP="00B141E1">
      <w:pPr>
        <w:rPr>
          <w:rFonts w:ascii="Tahoma" w:hAnsi="Tahoma" w:cs="Tahoma"/>
          <w:sz w:val="22"/>
          <w:szCs w:val="22"/>
        </w:rPr>
      </w:pPr>
    </w:p>
    <w:p w14:paraId="57E8AB9E" w14:textId="7D712589" w:rsidR="00D5019F" w:rsidRPr="004E34DB" w:rsidRDefault="00E83097" w:rsidP="00D5019F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Občinskemu svetu</w:t>
      </w:r>
    </w:p>
    <w:p w14:paraId="140CA57E" w14:textId="77777777" w:rsidR="00D5019F" w:rsidRPr="0006659C" w:rsidRDefault="00D5019F" w:rsidP="00D5019F">
      <w:pPr>
        <w:rPr>
          <w:rFonts w:ascii="Arial" w:hAnsi="Arial" w:cs="Arial"/>
        </w:rPr>
      </w:pPr>
    </w:p>
    <w:p w14:paraId="44359097" w14:textId="5F718921" w:rsidR="00D5019F" w:rsidRPr="0006659C" w:rsidRDefault="00D5019F" w:rsidP="00D5019F">
      <w:pPr>
        <w:rPr>
          <w:rFonts w:ascii="Arial" w:hAnsi="Arial" w:cs="Arial"/>
          <w:b/>
        </w:rPr>
      </w:pPr>
      <w:r w:rsidRPr="0006659C">
        <w:rPr>
          <w:rFonts w:ascii="Arial" w:hAnsi="Arial" w:cs="Arial"/>
          <w:b/>
        </w:rPr>
        <w:t xml:space="preserve">ZADEVA: </w:t>
      </w:r>
      <w:r w:rsidR="00E60650">
        <w:rPr>
          <w:rFonts w:ascii="Arial" w:hAnsi="Arial" w:cs="Arial"/>
          <w:b/>
        </w:rPr>
        <w:t xml:space="preserve">OBRAVNAVA </w:t>
      </w:r>
      <w:r w:rsidR="00661C84">
        <w:rPr>
          <w:rFonts w:ascii="Arial" w:hAnsi="Arial" w:cs="Arial"/>
          <w:b/>
        </w:rPr>
        <w:t xml:space="preserve">in POTRDITEV </w:t>
      </w:r>
      <w:r w:rsidR="00E60650">
        <w:rPr>
          <w:rFonts w:ascii="Arial" w:hAnsi="Arial" w:cs="Arial"/>
          <w:b/>
        </w:rPr>
        <w:t>PREDLOGA EKONOMSKE CENE ZA PROGRAME V VRTCU IG</w:t>
      </w:r>
    </w:p>
    <w:p w14:paraId="55F8C513" w14:textId="0133E977" w:rsidR="00D5019F" w:rsidRDefault="00D5019F" w:rsidP="00D5019F">
      <w:pPr>
        <w:rPr>
          <w:rFonts w:ascii="Arial" w:hAnsi="Arial" w:cs="Arial"/>
        </w:rPr>
      </w:pPr>
    </w:p>
    <w:p w14:paraId="3F901BA6" w14:textId="7EA29154" w:rsidR="000504A8" w:rsidRDefault="00E722C8" w:rsidP="00E722C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 podlagi 31. člena Zakona o vrtcih (Ur. l. RS, št. 100/05 s spremembami) in v skladu z 2. členom </w:t>
      </w:r>
      <w:r w:rsidR="000504A8">
        <w:rPr>
          <w:rFonts w:ascii="Arial" w:hAnsi="Arial" w:cs="Arial"/>
        </w:rPr>
        <w:t>Pravilnik</w:t>
      </w:r>
      <w:r>
        <w:rPr>
          <w:rFonts w:ascii="Arial" w:hAnsi="Arial" w:cs="Arial"/>
        </w:rPr>
        <w:t xml:space="preserve">a o metodologiji </w:t>
      </w:r>
      <w:r w:rsidR="000504A8">
        <w:rPr>
          <w:rFonts w:ascii="Arial" w:hAnsi="Arial" w:cs="Arial"/>
        </w:rPr>
        <w:t xml:space="preserve">za oblikovanje cen programov v vrtcih, ki izvajajo javno službo (Ur. l. RS, št. 97/03, 77/05, 120/05, 93/15 in 59/19) </w:t>
      </w:r>
      <w:r>
        <w:rPr>
          <w:rFonts w:ascii="Arial" w:hAnsi="Arial" w:cs="Arial"/>
        </w:rPr>
        <w:t xml:space="preserve">je vrtec Ig </w:t>
      </w:r>
      <w:r w:rsidR="000504A8">
        <w:rPr>
          <w:rFonts w:ascii="Arial" w:hAnsi="Arial" w:cs="Arial"/>
        </w:rPr>
        <w:t>posredoval nov preračun ekonomske cene programa za vse starostne skupine.</w:t>
      </w:r>
      <w:r>
        <w:rPr>
          <w:rFonts w:ascii="Arial" w:hAnsi="Arial" w:cs="Arial"/>
        </w:rPr>
        <w:t xml:space="preserve"> Pri oblikovanju nove cene so upoštevana tudi določila Zakona o skupnih temeljih sistema plač v javnem sektorju (ZSPJS</w:t>
      </w:r>
      <w:r w:rsidR="00507911">
        <w:rPr>
          <w:rFonts w:ascii="Arial" w:hAnsi="Arial" w:cs="Arial"/>
        </w:rPr>
        <w:t>, Ur. l. RS št. 95/24</w:t>
      </w:r>
      <w:r>
        <w:rPr>
          <w:rFonts w:ascii="Arial" w:hAnsi="Arial" w:cs="Arial"/>
        </w:rPr>
        <w:t xml:space="preserve">), ki </w:t>
      </w:r>
      <w:r w:rsidR="00507911">
        <w:rPr>
          <w:rFonts w:ascii="Arial" w:hAnsi="Arial" w:cs="Arial"/>
        </w:rPr>
        <w:t xml:space="preserve">določa </w:t>
      </w:r>
      <w:r>
        <w:rPr>
          <w:rFonts w:ascii="Arial" w:hAnsi="Arial" w:cs="Arial"/>
        </w:rPr>
        <w:t xml:space="preserve">postopno </w:t>
      </w:r>
      <w:r w:rsidR="00507911">
        <w:rPr>
          <w:rFonts w:ascii="Arial" w:hAnsi="Arial" w:cs="Arial"/>
        </w:rPr>
        <w:t>višanje plač.</w:t>
      </w:r>
    </w:p>
    <w:p w14:paraId="3404DA4D" w14:textId="3937852E" w:rsidR="000504A8" w:rsidRDefault="000504A8" w:rsidP="00D5019F">
      <w:pPr>
        <w:rPr>
          <w:rFonts w:ascii="Arial" w:hAnsi="Arial" w:cs="Arial"/>
        </w:rPr>
      </w:pPr>
    </w:p>
    <w:p w14:paraId="76D7F839" w14:textId="1C62AE7F" w:rsidR="0011426B" w:rsidRDefault="00E722C8" w:rsidP="00373A44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Razlogi za spremembo cene:</w:t>
      </w:r>
    </w:p>
    <w:p w14:paraId="7F5D2F37" w14:textId="77777777" w:rsidR="00507911" w:rsidRDefault="00E722C8" w:rsidP="00373A44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-s 1. </w:t>
      </w:r>
      <w:r w:rsidR="00507911">
        <w:rPr>
          <w:rFonts w:ascii="Arial" w:hAnsi="Arial" w:cs="Arial"/>
          <w:bCs/>
        </w:rPr>
        <w:t>junijem bo izvedeno tretje izplačilo za pridobitev višje osnovne plače po novem plačnem sistemu, to je 12 % razlike, vendar ne manj kot 70 eur bruto;</w:t>
      </w:r>
    </w:p>
    <w:p w14:paraId="79295D6E" w14:textId="5BBA7EAC" w:rsidR="00B63843" w:rsidRDefault="00507911" w:rsidP="00373A44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-bistvenega dviga minimalne plače;</w:t>
      </w:r>
    </w:p>
    <w:p w14:paraId="6BB8BFC9" w14:textId="51041220" w:rsidR="00507911" w:rsidRDefault="00507911" w:rsidP="00373A44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-uskladitev plačnih razredov z inflacijo (104. člen ZSTSPJS);</w:t>
      </w:r>
    </w:p>
    <w:p w14:paraId="1CFCFD53" w14:textId="3C5E2131" w:rsidR="00507911" w:rsidRDefault="00507911" w:rsidP="00373A44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-višjega izplačila regresa za letni dopust;</w:t>
      </w:r>
    </w:p>
    <w:p w14:paraId="72DB28B2" w14:textId="1B0AC90E" w:rsidR="00507911" w:rsidRDefault="007D0976" w:rsidP="00373A44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-izplačilo zimskega regresa;</w:t>
      </w:r>
    </w:p>
    <w:p w14:paraId="4B902882" w14:textId="32F87C0B" w:rsidR="007D0976" w:rsidRDefault="007D0976" w:rsidP="00373A44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-dvig osnovnih plač in napredovanja zviša stroške prispevkov in dodatkov.</w:t>
      </w:r>
    </w:p>
    <w:p w14:paraId="123B4A91" w14:textId="77777777" w:rsidR="007D0976" w:rsidRDefault="007D0976" w:rsidP="00373A44">
      <w:pPr>
        <w:jc w:val="both"/>
        <w:rPr>
          <w:rFonts w:ascii="Arial" w:hAnsi="Arial" w:cs="Arial"/>
          <w:bCs/>
        </w:rPr>
      </w:pPr>
    </w:p>
    <w:p w14:paraId="613AA61D" w14:textId="4724D6AA" w:rsidR="00B63843" w:rsidRDefault="00B63843" w:rsidP="00373A44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Sprememba cene programov Vrtca Ig se nanaša </w:t>
      </w:r>
      <w:r w:rsidR="007D0976">
        <w:rPr>
          <w:rFonts w:ascii="Arial" w:hAnsi="Arial" w:cs="Arial"/>
          <w:bCs/>
        </w:rPr>
        <w:t>predvsem na višje stroške dela, medtem, ko se stroški materiala  in storitev na podlagi izvedenih ukrepov racionalizacije in optimizacije porabe znižujejo za 10 %, stroški živil pa ostajajo nespremenjeni.</w:t>
      </w:r>
    </w:p>
    <w:p w14:paraId="3F84976D" w14:textId="77777777" w:rsidR="00B63843" w:rsidRDefault="00B63843" w:rsidP="00373A44">
      <w:pPr>
        <w:jc w:val="both"/>
        <w:rPr>
          <w:rFonts w:ascii="Arial" w:hAnsi="Arial" w:cs="Arial"/>
          <w:bCs/>
        </w:rPr>
      </w:pPr>
    </w:p>
    <w:p w14:paraId="5DED678A" w14:textId="34864CE6" w:rsidR="007D0976" w:rsidRDefault="007D0976" w:rsidP="00373A44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Predlog za uveljavitev nove ekonomske cene je s 1. 6. 2026.</w:t>
      </w:r>
    </w:p>
    <w:p w14:paraId="112E35FC" w14:textId="77777777" w:rsidR="00B63843" w:rsidRDefault="00B63843" w:rsidP="00373A44">
      <w:pPr>
        <w:jc w:val="both"/>
        <w:rPr>
          <w:rFonts w:ascii="Arial" w:hAnsi="Arial" w:cs="Arial"/>
          <w:bCs/>
        </w:rPr>
      </w:pPr>
    </w:p>
    <w:p w14:paraId="58204F58" w14:textId="33D9A465" w:rsidR="00B367E0" w:rsidRPr="007D0976" w:rsidRDefault="00F936E4" w:rsidP="00373A44">
      <w:pPr>
        <w:jc w:val="both"/>
        <w:rPr>
          <w:rFonts w:ascii="Arial" w:hAnsi="Arial" w:cs="Arial"/>
          <w:b/>
        </w:rPr>
      </w:pPr>
      <w:r w:rsidRPr="007D0976">
        <w:rPr>
          <w:rFonts w:ascii="Arial" w:hAnsi="Arial" w:cs="Arial"/>
          <w:b/>
        </w:rPr>
        <w:t>Cene programov v Vrtcu Ig</w:t>
      </w:r>
    </w:p>
    <w:p w14:paraId="6A90B9CF" w14:textId="77777777" w:rsidR="001E3871" w:rsidRDefault="001E3871" w:rsidP="00373A44">
      <w:pPr>
        <w:jc w:val="both"/>
        <w:rPr>
          <w:rFonts w:ascii="Arial" w:hAnsi="Arial" w:cs="Arial"/>
          <w:b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407"/>
        <w:gridCol w:w="2407"/>
        <w:gridCol w:w="2407"/>
        <w:gridCol w:w="2407"/>
      </w:tblGrid>
      <w:tr w:rsidR="00253F69" w14:paraId="7DAAA247" w14:textId="57B7F144" w:rsidTr="00496476">
        <w:trPr>
          <w:trHeight w:val="607"/>
        </w:trPr>
        <w:tc>
          <w:tcPr>
            <w:tcW w:w="2407" w:type="dxa"/>
          </w:tcPr>
          <w:p w14:paraId="4D35280B" w14:textId="77777777" w:rsidR="00253F69" w:rsidRPr="00F936E4" w:rsidRDefault="00253F69" w:rsidP="00373A44">
            <w:pPr>
              <w:jc w:val="both"/>
              <w:rPr>
                <w:rFonts w:ascii="Arial" w:hAnsi="Arial" w:cs="Arial"/>
                <w:bCs/>
              </w:rPr>
            </w:pPr>
            <w:r w:rsidRPr="00F936E4">
              <w:rPr>
                <w:rFonts w:ascii="Arial" w:hAnsi="Arial" w:cs="Arial"/>
                <w:bCs/>
              </w:rPr>
              <w:t>Starostna skupina</w:t>
            </w:r>
          </w:p>
        </w:tc>
        <w:tc>
          <w:tcPr>
            <w:tcW w:w="2407" w:type="dxa"/>
          </w:tcPr>
          <w:p w14:paraId="0B4E12C7" w14:textId="0F74759A" w:rsidR="00253F69" w:rsidRPr="00F936E4" w:rsidRDefault="00253F69" w:rsidP="00373A44">
            <w:pPr>
              <w:jc w:val="both"/>
              <w:rPr>
                <w:rFonts w:ascii="Arial" w:hAnsi="Arial" w:cs="Arial"/>
                <w:bCs/>
              </w:rPr>
            </w:pPr>
            <w:r w:rsidRPr="00F936E4">
              <w:rPr>
                <w:rFonts w:ascii="Arial" w:hAnsi="Arial" w:cs="Arial"/>
                <w:bCs/>
              </w:rPr>
              <w:t>Obstoječa cena</w:t>
            </w:r>
            <w:r>
              <w:rPr>
                <w:rFonts w:ascii="Arial" w:hAnsi="Arial" w:cs="Arial"/>
                <w:bCs/>
              </w:rPr>
              <w:t xml:space="preserve"> po programih</w:t>
            </w:r>
            <w:r w:rsidRPr="00F936E4">
              <w:rPr>
                <w:rFonts w:ascii="Arial" w:hAnsi="Arial" w:cs="Arial"/>
                <w:bCs/>
              </w:rPr>
              <w:t xml:space="preserve"> v Vrtcu Ig</w:t>
            </w:r>
            <w:r>
              <w:rPr>
                <w:rFonts w:ascii="Arial" w:hAnsi="Arial" w:cs="Arial"/>
                <w:bCs/>
              </w:rPr>
              <w:t xml:space="preserve">  od 1.10.2025</w:t>
            </w:r>
          </w:p>
        </w:tc>
        <w:tc>
          <w:tcPr>
            <w:tcW w:w="2407" w:type="dxa"/>
          </w:tcPr>
          <w:p w14:paraId="4D331B88" w14:textId="269B0D55" w:rsidR="00253F69" w:rsidRPr="004403F8" w:rsidRDefault="00253F69" w:rsidP="00373A44">
            <w:pPr>
              <w:jc w:val="both"/>
              <w:rPr>
                <w:rFonts w:ascii="Arial" w:hAnsi="Arial" w:cs="Arial"/>
                <w:b/>
              </w:rPr>
            </w:pPr>
            <w:r w:rsidRPr="004403F8">
              <w:rPr>
                <w:rFonts w:ascii="Arial" w:hAnsi="Arial" w:cs="Arial"/>
                <w:b/>
              </w:rPr>
              <w:t>Predlog cene po programih v Vrtcu Ig</w:t>
            </w:r>
            <w:r>
              <w:rPr>
                <w:rFonts w:ascii="Arial" w:hAnsi="Arial" w:cs="Arial"/>
                <w:b/>
              </w:rPr>
              <w:t xml:space="preserve"> v eur od 1.6.2026</w:t>
            </w:r>
          </w:p>
        </w:tc>
        <w:tc>
          <w:tcPr>
            <w:tcW w:w="2407" w:type="dxa"/>
          </w:tcPr>
          <w:p w14:paraId="46AFA8DA" w14:textId="545E5802" w:rsidR="00253F69" w:rsidRPr="00253F69" w:rsidRDefault="00253F69" w:rsidP="00373A44">
            <w:pPr>
              <w:jc w:val="both"/>
              <w:rPr>
                <w:rFonts w:ascii="Arial" w:hAnsi="Arial" w:cs="Arial"/>
                <w:bCs/>
              </w:rPr>
            </w:pPr>
            <w:r w:rsidRPr="00253F69">
              <w:rPr>
                <w:rFonts w:ascii="Arial" w:hAnsi="Arial" w:cs="Arial"/>
                <w:bCs/>
              </w:rPr>
              <w:t>Dvig cene za starše v eur v kolikor plačuje</w:t>
            </w:r>
            <w:r>
              <w:rPr>
                <w:rFonts w:ascii="Arial" w:hAnsi="Arial" w:cs="Arial"/>
                <w:bCs/>
              </w:rPr>
              <w:t>jo</w:t>
            </w:r>
            <w:r w:rsidRPr="00253F69">
              <w:rPr>
                <w:rFonts w:ascii="Arial" w:hAnsi="Arial" w:cs="Arial"/>
                <w:bCs/>
              </w:rPr>
              <w:t xml:space="preserve"> povprečno 35 % oskrbnine </w:t>
            </w:r>
          </w:p>
        </w:tc>
      </w:tr>
      <w:tr w:rsidR="00253F69" w14:paraId="57F19551" w14:textId="5BED834B" w:rsidTr="00496476">
        <w:tc>
          <w:tcPr>
            <w:tcW w:w="2407" w:type="dxa"/>
          </w:tcPr>
          <w:p w14:paraId="16208677" w14:textId="77777777" w:rsidR="00253F69" w:rsidRPr="00F936E4" w:rsidRDefault="00253F69" w:rsidP="00B63843">
            <w:pPr>
              <w:pStyle w:val="Odstavekseznama"/>
              <w:numPr>
                <w:ilvl w:val="0"/>
                <w:numId w:val="2"/>
              </w:num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Starostna skupina</w:t>
            </w:r>
          </w:p>
        </w:tc>
        <w:tc>
          <w:tcPr>
            <w:tcW w:w="2407" w:type="dxa"/>
          </w:tcPr>
          <w:p w14:paraId="78D342B1" w14:textId="1B11D1BB" w:rsidR="00253F69" w:rsidRPr="00B63843" w:rsidRDefault="00253F69" w:rsidP="00B63843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761,00</w:t>
            </w:r>
          </w:p>
        </w:tc>
        <w:tc>
          <w:tcPr>
            <w:tcW w:w="2407" w:type="dxa"/>
          </w:tcPr>
          <w:p w14:paraId="5BB27ABB" w14:textId="7BDEB181" w:rsidR="00253F69" w:rsidRPr="004403F8" w:rsidRDefault="00253F69" w:rsidP="00B63843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821,88</w:t>
            </w:r>
          </w:p>
        </w:tc>
        <w:tc>
          <w:tcPr>
            <w:tcW w:w="2407" w:type="dxa"/>
          </w:tcPr>
          <w:p w14:paraId="41D2B4C1" w14:textId="6309DC9B" w:rsidR="00253F69" w:rsidRPr="00253F69" w:rsidRDefault="00253F69" w:rsidP="00B63843">
            <w:pPr>
              <w:jc w:val="right"/>
              <w:rPr>
                <w:rFonts w:ascii="Arial" w:hAnsi="Arial" w:cs="Arial"/>
                <w:bCs/>
              </w:rPr>
            </w:pPr>
            <w:r w:rsidRPr="00253F69">
              <w:rPr>
                <w:rFonts w:ascii="Arial" w:hAnsi="Arial" w:cs="Arial"/>
                <w:bCs/>
              </w:rPr>
              <w:t>21,31 eur</w:t>
            </w:r>
          </w:p>
        </w:tc>
      </w:tr>
      <w:tr w:rsidR="00253F69" w14:paraId="412F0438" w14:textId="4B6D2827" w:rsidTr="00496476">
        <w:tc>
          <w:tcPr>
            <w:tcW w:w="2407" w:type="dxa"/>
          </w:tcPr>
          <w:p w14:paraId="69FA3A49" w14:textId="77777777" w:rsidR="00253F69" w:rsidRDefault="00253F69" w:rsidP="00B63843">
            <w:pPr>
              <w:pStyle w:val="Odstavekseznama"/>
              <w:numPr>
                <w:ilvl w:val="0"/>
                <w:numId w:val="2"/>
              </w:num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Starostna skupina</w:t>
            </w:r>
          </w:p>
        </w:tc>
        <w:tc>
          <w:tcPr>
            <w:tcW w:w="2407" w:type="dxa"/>
          </w:tcPr>
          <w:p w14:paraId="3F9AF802" w14:textId="55EB9DE3" w:rsidR="00253F69" w:rsidRPr="00B63843" w:rsidRDefault="00253F69" w:rsidP="00B63843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589,00</w:t>
            </w:r>
          </w:p>
        </w:tc>
        <w:tc>
          <w:tcPr>
            <w:tcW w:w="2407" w:type="dxa"/>
          </w:tcPr>
          <w:p w14:paraId="37293760" w14:textId="191C18A6" w:rsidR="00253F69" w:rsidRPr="004403F8" w:rsidRDefault="00253F69" w:rsidP="00B63843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636,12</w:t>
            </w:r>
          </w:p>
        </w:tc>
        <w:tc>
          <w:tcPr>
            <w:tcW w:w="2407" w:type="dxa"/>
          </w:tcPr>
          <w:p w14:paraId="35AA4A6B" w14:textId="1D04729D" w:rsidR="00253F69" w:rsidRPr="00253F69" w:rsidRDefault="00253F69" w:rsidP="00B63843">
            <w:pPr>
              <w:jc w:val="right"/>
              <w:rPr>
                <w:rFonts w:ascii="Arial" w:hAnsi="Arial" w:cs="Arial"/>
                <w:bCs/>
              </w:rPr>
            </w:pPr>
            <w:r w:rsidRPr="00253F69">
              <w:rPr>
                <w:rFonts w:ascii="Arial" w:hAnsi="Arial" w:cs="Arial"/>
                <w:bCs/>
              </w:rPr>
              <w:t>16,49 eur</w:t>
            </w:r>
          </w:p>
        </w:tc>
      </w:tr>
      <w:tr w:rsidR="00253F69" w14:paraId="7645F56C" w14:textId="60F5B413" w:rsidTr="00496476">
        <w:tc>
          <w:tcPr>
            <w:tcW w:w="2407" w:type="dxa"/>
          </w:tcPr>
          <w:p w14:paraId="43C1A8F7" w14:textId="77777777" w:rsidR="00253F69" w:rsidRPr="00F936E4" w:rsidRDefault="00253F69" w:rsidP="00B63843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Kombinirani oddelek</w:t>
            </w:r>
          </w:p>
        </w:tc>
        <w:tc>
          <w:tcPr>
            <w:tcW w:w="2407" w:type="dxa"/>
          </w:tcPr>
          <w:p w14:paraId="777BF6A6" w14:textId="1DB5678E" w:rsidR="00253F69" w:rsidRPr="00B63843" w:rsidRDefault="00253F69" w:rsidP="00B63843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639,00</w:t>
            </w:r>
          </w:p>
        </w:tc>
        <w:tc>
          <w:tcPr>
            <w:tcW w:w="2407" w:type="dxa"/>
          </w:tcPr>
          <w:p w14:paraId="69B24639" w14:textId="1C89EBEF" w:rsidR="00253F69" w:rsidRPr="004403F8" w:rsidRDefault="00253F69" w:rsidP="00B63843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690,12</w:t>
            </w:r>
          </w:p>
        </w:tc>
        <w:tc>
          <w:tcPr>
            <w:tcW w:w="2407" w:type="dxa"/>
          </w:tcPr>
          <w:p w14:paraId="4D0A2880" w14:textId="25F4F27E" w:rsidR="00253F69" w:rsidRPr="00253F69" w:rsidRDefault="00253F69" w:rsidP="00B63843">
            <w:pPr>
              <w:jc w:val="right"/>
              <w:rPr>
                <w:rFonts w:ascii="Arial" w:hAnsi="Arial" w:cs="Arial"/>
                <w:bCs/>
              </w:rPr>
            </w:pPr>
            <w:r w:rsidRPr="00253F69">
              <w:rPr>
                <w:rFonts w:ascii="Arial" w:hAnsi="Arial" w:cs="Arial"/>
                <w:bCs/>
              </w:rPr>
              <w:t>17,89 eur</w:t>
            </w:r>
          </w:p>
        </w:tc>
      </w:tr>
      <w:tr w:rsidR="00253F69" w14:paraId="70E7F53B" w14:textId="19C08A0C" w:rsidTr="00496476">
        <w:tc>
          <w:tcPr>
            <w:tcW w:w="2407" w:type="dxa"/>
          </w:tcPr>
          <w:p w14:paraId="4C19B86E" w14:textId="7FA4FBCB" w:rsidR="00253F69" w:rsidRDefault="00253F69" w:rsidP="00B63843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Oddelki 3-4 leta</w:t>
            </w:r>
          </w:p>
        </w:tc>
        <w:tc>
          <w:tcPr>
            <w:tcW w:w="2407" w:type="dxa"/>
          </w:tcPr>
          <w:p w14:paraId="11C54435" w14:textId="43764AFC" w:rsidR="00253F69" w:rsidRPr="00B63843" w:rsidRDefault="00253F69" w:rsidP="00B63843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618,00</w:t>
            </w:r>
          </w:p>
        </w:tc>
        <w:tc>
          <w:tcPr>
            <w:tcW w:w="2407" w:type="dxa"/>
          </w:tcPr>
          <w:p w14:paraId="57D65C7A" w14:textId="60574792" w:rsidR="00253F69" w:rsidRPr="004403F8" w:rsidRDefault="00253F69" w:rsidP="00B63843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667,44</w:t>
            </w:r>
          </w:p>
        </w:tc>
        <w:tc>
          <w:tcPr>
            <w:tcW w:w="2407" w:type="dxa"/>
          </w:tcPr>
          <w:p w14:paraId="0A7CB625" w14:textId="552D154A" w:rsidR="00253F69" w:rsidRPr="00253F69" w:rsidRDefault="00253F69" w:rsidP="00B63843">
            <w:pPr>
              <w:jc w:val="right"/>
              <w:rPr>
                <w:rFonts w:ascii="Arial" w:hAnsi="Arial" w:cs="Arial"/>
                <w:bCs/>
              </w:rPr>
            </w:pPr>
            <w:r w:rsidRPr="00253F69">
              <w:rPr>
                <w:rFonts w:ascii="Arial" w:hAnsi="Arial" w:cs="Arial"/>
                <w:bCs/>
              </w:rPr>
              <w:t>17,30 eur</w:t>
            </w:r>
          </w:p>
        </w:tc>
      </w:tr>
      <w:tr w:rsidR="00253F69" w14:paraId="4225E84A" w14:textId="6D645D5D" w:rsidTr="00496476">
        <w:tc>
          <w:tcPr>
            <w:tcW w:w="2407" w:type="dxa"/>
          </w:tcPr>
          <w:p w14:paraId="74E51CF4" w14:textId="1CABB932" w:rsidR="00253F69" w:rsidRDefault="00253F69" w:rsidP="00B63843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Strošek prehrane dnevno na otroka</w:t>
            </w:r>
          </w:p>
        </w:tc>
        <w:tc>
          <w:tcPr>
            <w:tcW w:w="2407" w:type="dxa"/>
          </w:tcPr>
          <w:p w14:paraId="1494AC10" w14:textId="28306817" w:rsidR="00253F69" w:rsidRPr="00B63843" w:rsidRDefault="00253F69" w:rsidP="00B63843">
            <w:pPr>
              <w:jc w:val="right"/>
              <w:rPr>
                <w:rFonts w:ascii="Arial" w:hAnsi="Arial" w:cs="Arial"/>
                <w:bCs/>
              </w:rPr>
            </w:pPr>
            <w:r w:rsidRPr="00B63843">
              <w:rPr>
                <w:rFonts w:ascii="Arial" w:hAnsi="Arial" w:cs="Arial"/>
                <w:bCs/>
              </w:rPr>
              <w:t>3,10 eur</w:t>
            </w:r>
          </w:p>
        </w:tc>
        <w:tc>
          <w:tcPr>
            <w:tcW w:w="2407" w:type="dxa"/>
          </w:tcPr>
          <w:p w14:paraId="26999930" w14:textId="382E1E52" w:rsidR="00253F69" w:rsidRPr="004403F8" w:rsidRDefault="00253F69" w:rsidP="00B63843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3,10</w:t>
            </w:r>
          </w:p>
        </w:tc>
        <w:tc>
          <w:tcPr>
            <w:tcW w:w="2407" w:type="dxa"/>
          </w:tcPr>
          <w:p w14:paraId="3E5EB444" w14:textId="4107A1A4" w:rsidR="00253F69" w:rsidRPr="00253F69" w:rsidRDefault="00253F69" w:rsidP="00B63843">
            <w:pPr>
              <w:jc w:val="right"/>
              <w:rPr>
                <w:rFonts w:ascii="Arial" w:hAnsi="Arial" w:cs="Arial"/>
                <w:bCs/>
              </w:rPr>
            </w:pPr>
            <w:r w:rsidRPr="00253F69">
              <w:rPr>
                <w:rFonts w:ascii="Arial" w:hAnsi="Arial" w:cs="Arial"/>
                <w:bCs/>
              </w:rPr>
              <w:t>/</w:t>
            </w:r>
          </w:p>
        </w:tc>
      </w:tr>
    </w:tbl>
    <w:p w14:paraId="434D40AA" w14:textId="77777777" w:rsidR="001E3871" w:rsidRDefault="001E3871" w:rsidP="00373A44">
      <w:pPr>
        <w:jc w:val="both"/>
        <w:rPr>
          <w:rFonts w:ascii="Arial" w:hAnsi="Arial" w:cs="Arial"/>
          <w:b/>
        </w:rPr>
      </w:pPr>
    </w:p>
    <w:p w14:paraId="05B6952D" w14:textId="04D52821" w:rsidR="001E3871" w:rsidRDefault="00B63843" w:rsidP="00373A44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Vrtec Ig predlaga enak, povprečen odstotek dviga cen in sicer za 8,</w:t>
      </w:r>
      <w:r w:rsidR="007D0976">
        <w:rPr>
          <w:rFonts w:ascii="Arial" w:hAnsi="Arial" w:cs="Arial"/>
          <w:b/>
        </w:rPr>
        <w:t>00</w:t>
      </w:r>
      <w:r>
        <w:rPr>
          <w:rFonts w:ascii="Arial" w:hAnsi="Arial" w:cs="Arial"/>
          <w:b/>
        </w:rPr>
        <w:t xml:space="preserve"> % za vse starostne skupine. </w:t>
      </w:r>
    </w:p>
    <w:p w14:paraId="451414B5" w14:textId="2D2E6C90" w:rsidR="00D5019F" w:rsidRPr="00373A44" w:rsidRDefault="00D5019F" w:rsidP="00373A44">
      <w:pPr>
        <w:jc w:val="both"/>
        <w:rPr>
          <w:rFonts w:ascii="Arial" w:hAnsi="Arial" w:cs="Arial"/>
        </w:rPr>
      </w:pPr>
      <w:r w:rsidRPr="00373A44">
        <w:rPr>
          <w:rFonts w:ascii="Arial" w:hAnsi="Arial" w:cs="Arial"/>
          <w:b/>
        </w:rPr>
        <w:lastRenderedPageBreak/>
        <w:t>Finančne posledice</w:t>
      </w:r>
      <w:r w:rsidRPr="00373A44">
        <w:rPr>
          <w:rFonts w:ascii="Arial" w:hAnsi="Arial" w:cs="Arial"/>
        </w:rPr>
        <w:t xml:space="preserve">: </w:t>
      </w:r>
      <w:r w:rsidR="007D0976">
        <w:rPr>
          <w:rFonts w:ascii="Arial" w:hAnsi="Arial" w:cs="Arial"/>
        </w:rPr>
        <w:t xml:space="preserve">v </w:t>
      </w:r>
      <w:r w:rsidR="00EC76AA">
        <w:rPr>
          <w:rFonts w:ascii="Arial" w:hAnsi="Arial" w:cs="Arial"/>
        </w:rPr>
        <w:t xml:space="preserve"> proračun</w:t>
      </w:r>
      <w:r w:rsidR="007D0976">
        <w:rPr>
          <w:rFonts w:ascii="Arial" w:hAnsi="Arial" w:cs="Arial"/>
        </w:rPr>
        <w:t>u</w:t>
      </w:r>
      <w:r w:rsidR="00EC76AA">
        <w:rPr>
          <w:rFonts w:ascii="Arial" w:hAnsi="Arial" w:cs="Arial"/>
        </w:rPr>
        <w:t xml:space="preserve"> za leto 202</w:t>
      </w:r>
      <w:r w:rsidR="007D0976">
        <w:rPr>
          <w:rFonts w:ascii="Arial" w:hAnsi="Arial" w:cs="Arial"/>
        </w:rPr>
        <w:t>6</w:t>
      </w:r>
    </w:p>
    <w:p w14:paraId="29B1C8B3" w14:textId="77777777" w:rsidR="00EC76AA" w:rsidRDefault="00EC76AA" w:rsidP="00373A44">
      <w:pPr>
        <w:jc w:val="both"/>
        <w:rPr>
          <w:rFonts w:ascii="Arial" w:hAnsi="Arial" w:cs="Arial"/>
          <w:b/>
        </w:rPr>
      </w:pPr>
    </w:p>
    <w:p w14:paraId="6297085B" w14:textId="6721B57C" w:rsidR="00D5019F" w:rsidRPr="00373A44" w:rsidRDefault="00D5019F" w:rsidP="00373A44">
      <w:pPr>
        <w:jc w:val="both"/>
        <w:rPr>
          <w:rFonts w:ascii="Arial" w:hAnsi="Arial" w:cs="Arial"/>
        </w:rPr>
      </w:pPr>
      <w:r w:rsidRPr="00373A44">
        <w:rPr>
          <w:rFonts w:ascii="Arial" w:hAnsi="Arial" w:cs="Arial"/>
          <w:b/>
        </w:rPr>
        <w:t xml:space="preserve">Priloga: </w:t>
      </w:r>
      <w:r w:rsidRPr="00373A44">
        <w:rPr>
          <w:rFonts w:ascii="Arial" w:hAnsi="Arial" w:cs="Arial"/>
        </w:rPr>
        <w:t>predlog cene</w:t>
      </w:r>
      <w:r w:rsidR="007D0976">
        <w:rPr>
          <w:rFonts w:ascii="Arial" w:hAnsi="Arial" w:cs="Arial"/>
        </w:rPr>
        <w:t xml:space="preserve"> Vrtca Ig</w:t>
      </w:r>
    </w:p>
    <w:p w14:paraId="572872AF" w14:textId="77777777" w:rsidR="00D5019F" w:rsidRPr="00373A44" w:rsidRDefault="00D5019F" w:rsidP="00373A44">
      <w:pPr>
        <w:jc w:val="both"/>
        <w:rPr>
          <w:rFonts w:ascii="Arial" w:hAnsi="Arial" w:cs="Arial"/>
        </w:rPr>
      </w:pPr>
    </w:p>
    <w:p w14:paraId="0CA090E6" w14:textId="77777777" w:rsidR="00EC76AA" w:rsidRDefault="00EC76AA" w:rsidP="00373A44">
      <w:pPr>
        <w:jc w:val="both"/>
        <w:rPr>
          <w:rFonts w:ascii="Arial" w:hAnsi="Arial" w:cs="Arial"/>
          <w:b/>
        </w:rPr>
      </w:pPr>
    </w:p>
    <w:p w14:paraId="45C4856E" w14:textId="246D3540" w:rsidR="00D5019F" w:rsidRPr="00373A44" w:rsidRDefault="00D5019F" w:rsidP="00373A44">
      <w:pPr>
        <w:jc w:val="both"/>
        <w:rPr>
          <w:rFonts w:ascii="Arial" w:hAnsi="Arial" w:cs="Arial"/>
          <w:b/>
        </w:rPr>
      </w:pPr>
      <w:r w:rsidRPr="00373A44">
        <w:rPr>
          <w:rFonts w:ascii="Arial" w:hAnsi="Arial" w:cs="Arial"/>
          <w:b/>
        </w:rPr>
        <w:t>Predlog sklepa:</w:t>
      </w:r>
    </w:p>
    <w:p w14:paraId="396F2CCF" w14:textId="77777777" w:rsidR="00EC76AA" w:rsidRDefault="00EC76AA" w:rsidP="00373A44">
      <w:pPr>
        <w:jc w:val="both"/>
        <w:rPr>
          <w:rFonts w:ascii="Arial" w:hAnsi="Arial" w:cs="Arial"/>
          <w:b/>
          <w:bCs/>
        </w:rPr>
      </w:pPr>
    </w:p>
    <w:p w14:paraId="1F3FAF58" w14:textId="688B265D" w:rsidR="00D5019F" w:rsidRPr="004F46B9" w:rsidRDefault="00E83097" w:rsidP="00373A44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Občinski svet Občine Ig potrjuje cene programov v Vrtcu Ig.</w:t>
      </w:r>
    </w:p>
    <w:p w14:paraId="69368966" w14:textId="744F8837" w:rsidR="007E0AC6" w:rsidRPr="004F46B9" w:rsidRDefault="007E0AC6" w:rsidP="00373A44">
      <w:pPr>
        <w:jc w:val="both"/>
        <w:rPr>
          <w:rFonts w:ascii="Arial" w:hAnsi="Arial" w:cs="Arial"/>
          <w:b/>
          <w:bCs/>
        </w:rPr>
      </w:pPr>
      <w:r w:rsidRPr="004F46B9">
        <w:rPr>
          <w:rFonts w:ascii="Arial" w:hAnsi="Arial" w:cs="Arial"/>
          <w:b/>
          <w:bCs/>
        </w:rPr>
        <w:t>Cene</w:t>
      </w:r>
      <w:r w:rsidR="00687A63">
        <w:rPr>
          <w:rFonts w:ascii="Arial" w:hAnsi="Arial" w:cs="Arial"/>
          <w:b/>
          <w:bCs/>
        </w:rPr>
        <w:t xml:space="preserve"> veljajo od 1.</w:t>
      </w:r>
      <w:r w:rsidR="00EC76AA">
        <w:rPr>
          <w:rFonts w:ascii="Arial" w:hAnsi="Arial" w:cs="Arial"/>
          <w:b/>
          <w:bCs/>
        </w:rPr>
        <w:t xml:space="preserve"> </w:t>
      </w:r>
      <w:r w:rsidR="007D0976">
        <w:rPr>
          <w:rFonts w:ascii="Arial" w:hAnsi="Arial" w:cs="Arial"/>
          <w:b/>
          <w:bCs/>
        </w:rPr>
        <w:t>6. 2026</w:t>
      </w:r>
      <w:r w:rsidR="00687A63">
        <w:rPr>
          <w:rFonts w:ascii="Arial" w:hAnsi="Arial" w:cs="Arial"/>
          <w:b/>
          <w:bCs/>
        </w:rPr>
        <w:t xml:space="preserve"> dalje</w:t>
      </w:r>
      <w:r w:rsidR="007D0976">
        <w:rPr>
          <w:rFonts w:ascii="Arial" w:hAnsi="Arial" w:cs="Arial"/>
          <w:b/>
          <w:bCs/>
        </w:rPr>
        <w:t xml:space="preserve"> in sicer po starostnih skupinah:</w:t>
      </w:r>
    </w:p>
    <w:p w14:paraId="6C42045D" w14:textId="25BB5161" w:rsidR="007E0AC6" w:rsidRPr="004F46B9" w:rsidRDefault="007E0AC6" w:rsidP="00373A44">
      <w:pPr>
        <w:jc w:val="both"/>
        <w:rPr>
          <w:rFonts w:ascii="Arial" w:hAnsi="Arial" w:cs="Arial"/>
          <w:b/>
          <w:bCs/>
        </w:rPr>
      </w:pPr>
      <w:r w:rsidRPr="004F46B9">
        <w:rPr>
          <w:rFonts w:ascii="Arial" w:hAnsi="Arial" w:cs="Arial"/>
          <w:b/>
          <w:bCs/>
        </w:rPr>
        <w:t>-I. starostna skupin</w:t>
      </w:r>
      <w:r w:rsidR="00C959DC">
        <w:rPr>
          <w:rFonts w:ascii="Arial" w:hAnsi="Arial" w:cs="Arial"/>
          <w:b/>
          <w:bCs/>
        </w:rPr>
        <w:t>a</w:t>
      </w:r>
      <w:r w:rsidRPr="004F46B9">
        <w:rPr>
          <w:rFonts w:ascii="Arial" w:hAnsi="Arial" w:cs="Arial"/>
          <w:b/>
          <w:bCs/>
        </w:rPr>
        <w:t xml:space="preserve">: </w:t>
      </w:r>
      <w:r w:rsidR="007D0976">
        <w:rPr>
          <w:rFonts w:ascii="Arial" w:hAnsi="Arial" w:cs="Arial"/>
          <w:b/>
          <w:bCs/>
        </w:rPr>
        <w:t>821,88</w:t>
      </w:r>
      <w:r w:rsidRPr="004F46B9">
        <w:rPr>
          <w:rFonts w:ascii="Arial" w:hAnsi="Arial" w:cs="Arial"/>
          <w:b/>
          <w:bCs/>
        </w:rPr>
        <w:t xml:space="preserve"> eur</w:t>
      </w:r>
    </w:p>
    <w:p w14:paraId="3BAE5CB8" w14:textId="38E56336" w:rsidR="007E0AC6" w:rsidRPr="004F46B9" w:rsidRDefault="007E0AC6" w:rsidP="00373A44">
      <w:pPr>
        <w:jc w:val="both"/>
        <w:rPr>
          <w:rFonts w:ascii="Arial" w:hAnsi="Arial" w:cs="Arial"/>
          <w:b/>
          <w:bCs/>
        </w:rPr>
      </w:pPr>
      <w:r w:rsidRPr="004F46B9">
        <w:rPr>
          <w:rFonts w:ascii="Arial" w:hAnsi="Arial" w:cs="Arial"/>
          <w:b/>
          <w:bCs/>
        </w:rPr>
        <w:t xml:space="preserve">-II. starostna skupine: </w:t>
      </w:r>
      <w:r w:rsidR="007D0976">
        <w:rPr>
          <w:rFonts w:ascii="Arial" w:hAnsi="Arial" w:cs="Arial"/>
          <w:b/>
          <w:bCs/>
        </w:rPr>
        <w:t>636,12</w:t>
      </w:r>
      <w:r w:rsidR="004403F8">
        <w:rPr>
          <w:rFonts w:ascii="Arial" w:hAnsi="Arial" w:cs="Arial"/>
          <w:b/>
          <w:bCs/>
        </w:rPr>
        <w:t xml:space="preserve"> eur</w:t>
      </w:r>
    </w:p>
    <w:p w14:paraId="2B27DF47" w14:textId="6F95409E" w:rsidR="007E0AC6" w:rsidRDefault="007E0AC6" w:rsidP="00373A44">
      <w:pPr>
        <w:jc w:val="both"/>
        <w:rPr>
          <w:rFonts w:ascii="Arial" w:hAnsi="Arial" w:cs="Arial"/>
          <w:b/>
          <w:bCs/>
        </w:rPr>
      </w:pPr>
      <w:r w:rsidRPr="004F46B9">
        <w:rPr>
          <w:rFonts w:ascii="Arial" w:hAnsi="Arial" w:cs="Arial"/>
          <w:b/>
          <w:bCs/>
        </w:rPr>
        <w:t xml:space="preserve">-Kombinirani oddelek: </w:t>
      </w:r>
      <w:r w:rsidR="007D0976">
        <w:rPr>
          <w:rFonts w:ascii="Arial" w:hAnsi="Arial" w:cs="Arial"/>
          <w:b/>
          <w:bCs/>
        </w:rPr>
        <w:t>690,12</w:t>
      </w:r>
      <w:r w:rsidR="004403F8">
        <w:rPr>
          <w:rFonts w:ascii="Arial" w:hAnsi="Arial" w:cs="Arial"/>
          <w:b/>
          <w:bCs/>
        </w:rPr>
        <w:t xml:space="preserve"> eur</w:t>
      </w:r>
    </w:p>
    <w:p w14:paraId="5C8C5DCA" w14:textId="2A3CE24D" w:rsidR="006E7696" w:rsidRPr="004F46B9" w:rsidRDefault="006E7696" w:rsidP="00373A44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-Oddelki 3 – 4 leta: </w:t>
      </w:r>
      <w:r w:rsidR="007D0976">
        <w:rPr>
          <w:rFonts w:ascii="Arial" w:hAnsi="Arial" w:cs="Arial"/>
          <w:b/>
          <w:bCs/>
        </w:rPr>
        <w:t>667,44</w:t>
      </w:r>
      <w:r>
        <w:rPr>
          <w:rFonts w:ascii="Arial" w:hAnsi="Arial" w:cs="Arial"/>
          <w:b/>
          <w:bCs/>
        </w:rPr>
        <w:t xml:space="preserve"> eur</w:t>
      </w:r>
    </w:p>
    <w:p w14:paraId="33AD77DE" w14:textId="5A8A2277" w:rsidR="007E0AC6" w:rsidRPr="004F46B9" w:rsidRDefault="007E0AC6" w:rsidP="00373A44">
      <w:pPr>
        <w:jc w:val="both"/>
        <w:rPr>
          <w:rFonts w:ascii="Arial" w:hAnsi="Arial" w:cs="Arial"/>
          <w:b/>
          <w:bCs/>
        </w:rPr>
      </w:pPr>
      <w:r w:rsidRPr="004F46B9">
        <w:rPr>
          <w:rFonts w:ascii="Arial" w:hAnsi="Arial" w:cs="Arial"/>
          <w:b/>
          <w:bCs/>
        </w:rPr>
        <w:t>-</w:t>
      </w:r>
      <w:r w:rsidR="005D0704" w:rsidRPr="004F46B9">
        <w:rPr>
          <w:rFonts w:ascii="Arial" w:hAnsi="Arial" w:cs="Arial"/>
          <w:b/>
          <w:bCs/>
        </w:rPr>
        <w:t xml:space="preserve">Strošek prehrane </w:t>
      </w:r>
      <w:r w:rsidR="006E7696">
        <w:rPr>
          <w:rFonts w:ascii="Arial" w:hAnsi="Arial" w:cs="Arial"/>
          <w:b/>
          <w:bCs/>
        </w:rPr>
        <w:t>dnevno na otroka</w:t>
      </w:r>
      <w:r w:rsidR="007D0976">
        <w:rPr>
          <w:rFonts w:ascii="Arial" w:hAnsi="Arial" w:cs="Arial"/>
          <w:b/>
          <w:bCs/>
        </w:rPr>
        <w:t>:</w:t>
      </w:r>
      <w:r w:rsidR="005D0704" w:rsidRPr="004F46B9">
        <w:rPr>
          <w:rFonts w:ascii="Arial" w:hAnsi="Arial" w:cs="Arial"/>
          <w:b/>
          <w:bCs/>
        </w:rPr>
        <w:t xml:space="preserve"> </w:t>
      </w:r>
      <w:r w:rsidR="006E7696">
        <w:rPr>
          <w:rFonts w:ascii="Arial" w:hAnsi="Arial" w:cs="Arial"/>
          <w:b/>
          <w:bCs/>
        </w:rPr>
        <w:t>3,</w:t>
      </w:r>
      <w:r w:rsidR="004403F8">
        <w:rPr>
          <w:rFonts w:ascii="Arial" w:hAnsi="Arial" w:cs="Arial"/>
          <w:b/>
          <w:bCs/>
        </w:rPr>
        <w:t>10</w:t>
      </w:r>
      <w:r w:rsidR="005D0704" w:rsidRPr="004F46B9">
        <w:rPr>
          <w:rFonts w:ascii="Arial" w:hAnsi="Arial" w:cs="Arial"/>
          <w:b/>
          <w:bCs/>
        </w:rPr>
        <w:t xml:space="preserve"> eur</w:t>
      </w:r>
      <w:r w:rsidR="00687A63">
        <w:rPr>
          <w:rFonts w:ascii="Arial" w:hAnsi="Arial" w:cs="Arial"/>
          <w:b/>
          <w:bCs/>
        </w:rPr>
        <w:t>.</w:t>
      </w:r>
      <w:r w:rsidRPr="004F46B9">
        <w:rPr>
          <w:rFonts w:ascii="Arial" w:hAnsi="Arial" w:cs="Arial"/>
          <w:b/>
          <w:bCs/>
        </w:rPr>
        <w:t xml:space="preserve"> </w:t>
      </w:r>
    </w:p>
    <w:p w14:paraId="0185875C" w14:textId="77777777" w:rsidR="00182C8D" w:rsidRDefault="00182C8D" w:rsidP="00373A44">
      <w:pPr>
        <w:jc w:val="both"/>
        <w:rPr>
          <w:rFonts w:ascii="Arial" w:hAnsi="Arial" w:cs="Arial"/>
        </w:rPr>
      </w:pPr>
    </w:p>
    <w:p w14:paraId="61707776" w14:textId="77777777" w:rsidR="00182C8D" w:rsidRDefault="00182C8D" w:rsidP="00373A44">
      <w:pPr>
        <w:jc w:val="both"/>
        <w:rPr>
          <w:rFonts w:ascii="Arial" w:hAnsi="Arial" w:cs="Arial"/>
        </w:rPr>
      </w:pPr>
    </w:p>
    <w:p w14:paraId="3DB5C0DD" w14:textId="6ACBE636" w:rsidR="00D5019F" w:rsidRPr="00373A44" w:rsidRDefault="00D5019F" w:rsidP="00373A44">
      <w:pPr>
        <w:jc w:val="both"/>
        <w:rPr>
          <w:rFonts w:ascii="Arial" w:hAnsi="Arial" w:cs="Arial"/>
        </w:rPr>
      </w:pPr>
      <w:r w:rsidRPr="00373A44">
        <w:rPr>
          <w:rFonts w:ascii="Arial" w:hAnsi="Arial" w:cs="Arial"/>
        </w:rPr>
        <w:t>Pripravila:</w:t>
      </w:r>
      <w:r w:rsidRPr="00373A44">
        <w:rPr>
          <w:rFonts w:ascii="Arial" w:hAnsi="Arial" w:cs="Arial"/>
        </w:rPr>
        <w:tab/>
      </w:r>
      <w:r w:rsidRPr="00373A44">
        <w:rPr>
          <w:rFonts w:ascii="Arial" w:hAnsi="Arial" w:cs="Arial"/>
        </w:rPr>
        <w:tab/>
      </w:r>
      <w:r w:rsidRPr="00373A44">
        <w:rPr>
          <w:rFonts w:ascii="Arial" w:hAnsi="Arial" w:cs="Arial"/>
        </w:rPr>
        <w:tab/>
      </w:r>
      <w:r w:rsidRPr="00373A44">
        <w:rPr>
          <w:rFonts w:ascii="Arial" w:hAnsi="Arial" w:cs="Arial"/>
        </w:rPr>
        <w:tab/>
      </w:r>
      <w:r w:rsidRPr="00373A44">
        <w:rPr>
          <w:rFonts w:ascii="Arial" w:hAnsi="Arial" w:cs="Arial"/>
        </w:rPr>
        <w:tab/>
      </w:r>
      <w:r w:rsidRPr="00373A44">
        <w:rPr>
          <w:rFonts w:ascii="Arial" w:hAnsi="Arial" w:cs="Arial"/>
        </w:rPr>
        <w:tab/>
      </w:r>
      <w:r w:rsidRPr="00373A44">
        <w:rPr>
          <w:rFonts w:ascii="Arial" w:hAnsi="Arial" w:cs="Arial"/>
        </w:rPr>
        <w:tab/>
      </w:r>
      <w:r w:rsidRPr="00373A44">
        <w:rPr>
          <w:rFonts w:ascii="Arial" w:hAnsi="Arial" w:cs="Arial"/>
        </w:rPr>
        <w:tab/>
      </w:r>
      <w:r w:rsidR="005D0704">
        <w:rPr>
          <w:rFonts w:ascii="Arial" w:hAnsi="Arial" w:cs="Arial"/>
        </w:rPr>
        <w:t xml:space="preserve"> </w:t>
      </w:r>
    </w:p>
    <w:p w14:paraId="4676908E" w14:textId="3D9B9E2E" w:rsidR="00D5019F" w:rsidRDefault="00D5019F" w:rsidP="00182C8D">
      <w:pPr>
        <w:jc w:val="both"/>
      </w:pPr>
      <w:r w:rsidRPr="00373A44">
        <w:rPr>
          <w:rFonts w:ascii="Arial" w:hAnsi="Arial" w:cs="Arial"/>
        </w:rPr>
        <w:t>Polona Skledar</w:t>
      </w:r>
      <w:r w:rsidRPr="00373A44">
        <w:rPr>
          <w:rFonts w:ascii="Arial" w:hAnsi="Arial" w:cs="Arial"/>
        </w:rPr>
        <w:tab/>
      </w:r>
      <w:r w:rsidRPr="00373A44">
        <w:rPr>
          <w:rFonts w:ascii="Arial" w:hAnsi="Arial" w:cs="Arial"/>
        </w:rPr>
        <w:tab/>
      </w:r>
      <w:r w:rsidRPr="00373A44">
        <w:rPr>
          <w:rFonts w:ascii="Arial" w:hAnsi="Arial" w:cs="Arial"/>
        </w:rPr>
        <w:tab/>
      </w:r>
      <w:r w:rsidRPr="00373A44">
        <w:rPr>
          <w:rFonts w:ascii="Arial" w:hAnsi="Arial" w:cs="Arial"/>
        </w:rPr>
        <w:tab/>
      </w:r>
      <w:r w:rsidRPr="00373A44">
        <w:rPr>
          <w:rFonts w:ascii="Arial" w:hAnsi="Arial" w:cs="Arial"/>
        </w:rPr>
        <w:tab/>
      </w:r>
      <w:r w:rsidRPr="00373A44">
        <w:rPr>
          <w:rFonts w:ascii="Arial" w:hAnsi="Arial" w:cs="Arial"/>
        </w:rPr>
        <w:tab/>
      </w:r>
      <w:r w:rsidRPr="00373A44">
        <w:rPr>
          <w:rFonts w:ascii="Arial" w:hAnsi="Arial" w:cs="Arial"/>
        </w:rPr>
        <w:tab/>
      </w:r>
      <w:r w:rsidRPr="00373A44">
        <w:rPr>
          <w:rFonts w:ascii="Arial" w:hAnsi="Arial" w:cs="Arial"/>
        </w:rPr>
        <w:tab/>
      </w:r>
      <w:r w:rsidR="00182C8D">
        <w:rPr>
          <w:rFonts w:ascii="Arial" w:hAnsi="Arial" w:cs="Arial"/>
        </w:rPr>
        <w:t>Zlatko Usenik</w:t>
      </w:r>
    </w:p>
    <w:p w14:paraId="4D9477B8" w14:textId="473BAC86" w:rsidR="00D5019F" w:rsidRPr="00182C8D" w:rsidRDefault="00182C8D" w:rsidP="00D5019F">
      <w:pPr>
        <w:rPr>
          <w:rFonts w:ascii="Arial" w:hAnsi="Arial" w:cs="Arial"/>
        </w:rPr>
      </w:pPr>
      <w:r w:rsidRPr="00182C8D">
        <w:rPr>
          <w:rFonts w:ascii="Arial" w:hAnsi="Arial" w:cs="Arial"/>
        </w:rPr>
        <w:t xml:space="preserve">Višja svetovalka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župan</w:t>
      </w:r>
    </w:p>
    <w:p w14:paraId="53C1A968" w14:textId="4323E8DB" w:rsidR="00D5019F" w:rsidRPr="00182C8D" w:rsidRDefault="00182C8D" w:rsidP="00D5019F">
      <w:pPr>
        <w:rPr>
          <w:rFonts w:ascii="Arial" w:hAnsi="Arial" w:cs="Arial"/>
        </w:rPr>
      </w:pPr>
      <w:r w:rsidRPr="00182C8D">
        <w:rPr>
          <w:rFonts w:ascii="Arial" w:hAnsi="Arial" w:cs="Arial"/>
        </w:rPr>
        <w:t>za družbene dejavnosti</w:t>
      </w:r>
    </w:p>
    <w:p w14:paraId="478CD345" w14:textId="77777777" w:rsidR="00D5019F" w:rsidRDefault="00D5019F" w:rsidP="00D5019F"/>
    <w:p w14:paraId="0091EBC4" w14:textId="77777777" w:rsidR="00D5019F" w:rsidRDefault="00D5019F" w:rsidP="00D5019F"/>
    <w:p w14:paraId="790E6EAE" w14:textId="77777777" w:rsidR="00D5019F" w:rsidRDefault="00D5019F" w:rsidP="00D5019F"/>
    <w:p w14:paraId="39B8F70F" w14:textId="77777777" w:rsidR="00D5019F" w:rsidRDefault="00D5019F" w:rsidP="00D5019F"/>
    <w:p w14:paraId="07EAC468" w14:textId="77777777" w:rsidR="00D5019F" w:rsidRDefault="00D5019F" w:rsidP="00D5019F"/>
    <w:p w14:paraId="547D87F9" w14:textId="77777777" w:rsidR="00D5019F" w:rsidRDefault="00D5019F" w:rsidP="00D5019F"/>
    <w:p w14:paraId="6ED62C27" w14:textId="77777777" w:rsidR="00D5019F" w:rsidRDefault="00D5019F" w:rsidP="00D5019F"/>
    <w:p w14:paraId="2968C610" w14:textId="77777777" w:rsidR="00D5019F" w:rsidRDefault="00D5019F" w:rsidP="00D5019F"/>
    <w:p w14:paraId="33830AE3" w14:textId="77777777" w:rsidR="00D5019F" w:rsidRDefault="00D5019F" w:rsidP="00D5019F"/>
    <w:p w14:paraId="45456D59" w14:textId="77777777" w:rsidR="00D5019F" w:rsidRDefault="00D5019F" w:rsidP="00D5019F"/>
    <w:p w14:paraId="1380C2BB" w14:textId="77777777" w:rsidR="00D5019F" w:rsidRDefault="00D5019F" w:rsidP="00D5019F"/>
    <w:p w14:paraId="4DBB39C7" w14:textId="77777777" w:rsidR="00D5019F" w:rsidRDefault="00D5019F" w:rsidP="00D5019F"/>
    <w:p w14:paraId="22A469D3" w14:textId="77777777" w:rsidR="00D5019F" w:rsidRDefault="00D5019F" w:rsidP="00D5019F"/>
    <w:p w14:paraId="187C9806" w14:textId="77777777" w:rsidR="00D5019F" w:rsidRDefault="00D5019F" w:rsidP="00D5019F"/>
    <w:p w14:paraId="7EE0E5E2" w14:textId="77777777" w:rsidR="00D5019F" w:rsidRDefault="00D5019F" w:rsidP="00D5019F"/>
    <w:p w14:paraId="14E008CA" w14:textId="77777777" w:rsidR="00D5019F" w:rsidRDefault="00D5019F" w:rsidP="00D5019F"/>
    <w:p w14:paraId="71BDE042" w14:textId="77777777" w:rsidR="00D5019F" w:rsidRDefault="00D5019F" w:rsidP="00D5019F"/>
    <w:p w14:paraId="1C512AA1" w14:textId="77777777" w:rsidR="00D5019F" w:rsidRDefault="00D5019F" w:rsidP="00D5019F"/>
    <w:sectPr w:rsidR="00D5019F" w:rsidSect="006B6975">
      <w:headerReference w:type="default" r:id="rId7"/>
      <w:headerReference w:type="first" r:id="rId8"/>
      <w:footerReference w:type="first" r:id="rId9"/>
      <w:pgSz w:w="11906" w:h="16838" w:code="9"/>
      <w:pgMar w:top="1985" w:right="1134" w:bottom="1418" w:left="1134" w:header="39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AF0BBE" w14:textId="77777777" w:rsidR="006B04C9" w:rsidRDefault="006B04C9">
      <w:r>
        <w:separator/>
      </w:r>
    </w:p>
  </w:endnote>
  <w:endnote w:type="continuationSeparator" w:id="0">
    <w:p w14:paraId="2FD58E90" w14:textId="77777777" w:rsidR="006B04C9" w:rsidRDefault="006B04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95D891" w14:textId="77777777" w:rsidR="00D87DD7" w:rsidRDefault="006B4240">
    <w:pPr>
      <w:pStyle w:val="Noga"/>
    </w:pPr>
    <w:r w:rsidRPr="006B6975">
      <w:rPr>
        <w:noProof/>
      </w:rPr>
      <w:drawing>
        <wp:inline distT="0" distB="0" distL="0" distR="0" wp14:anchorId="6C4D27D4" wp14:editId="66FDDE9C">
          <wp:extent cx="6191250" cy="285750"/>
          <wp:effectExtent l="0" t="0" r="0" b="0"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91250" cy="285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6DC661" w14:textId="77777777" w:rsidR="006B04C9" w:rsidRDefault="006B04C9">
      <w:r>
        <w:separator/>
      </w:r>
    </w:p>
  </w:footnote>
  <w:footnote w:type="continuationSeparator" w:id="0">
    <w:p w14:paraId="4BAB9715" w14:textId="77777777" w:rsidR="006B04C9" w:rsidRDefault="006B04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441FD5" w14:textId="77777777" w:rsidR="005C74A3" w:rsidRDefault="005C74A3" w:rsidP="007975FC">
    <w:pPr>
      <w:pStyle w:val="Glava"/>
      <w:tabs>
        <w:tab w:val="clear" w:pos="4536"/>
        <w:tab w:val="clear" w:pos="9072"/>
        <w:tab w:val="left" w:pos="1515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0FD157" w14:textId="77777777" w:rsidR="005C74A3" w:rsidRDefault="006B4240" w:rsidP="000D1123">
    <w:pPr>
      <w:pStyle w:val="Glava"/>
    </w:pPr>
    <w:r w:rsidRPr="0037171B">
      <w:rPr>
        <w:noProof/>
      </w:rPr>
      <w:drawing>
        <wp:inline distT="0" distB="0" distL="0" distR="0" wp14:anchorId="5EA0E4D9" wp14:editId="5D785476">
          <wp:extent cx="6191250" cy="933450"/>
          <wp:effectExtent l="0" t="0" r="0" b="0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9125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CB7C30"/>
    <w:multiLevelType w:val="hybridMultilevel"/>
    <w:tmpl w:val="D8966A30"/>
    <w:lvl w:ilvl="0" w:tplc="0C00A8F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FB2349"/>
    <w:multiLevelType w:val="hybridMultilevel"/>
    <w:tmpl w:val="B810DD9C"/>
    <w:lvl w:ilvl="0" w:tplc="0424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13081906">
    <w:abstractNumId w:val="1"/>
  </w:num>
  <w:num w:numId="2" w16cid:durableId="11705637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4240"/>
    <w:rsid w:val="000504A8"/>
    <w:rsid w:val="000700B8"/>
    <w:rsid w:val="000920DC"/>
    <w:rsid w:val="000972F5"/>
    <w:rsid w:val="000A274F"/>
    <w:rsid w:val="000A3293"/>
    <w:rsid w:val="000A574B"/>
    <w:rsid w:val="000D1123"/>
    <w:rsid w:val="000E0CB3"/>
    <w:rsid w:val="0011426B"/>
    <w:rsid w:val="00120ECA"/>
    <w:rsid w:val="00182C8D"/>
    <w:rsid w:val="00193938"/>
    <w:rsid w:val="001E3871"/>
    <w:rsid w:val="00253F69"/>
    <w:rsid w:val="002570E6"/>
    <w:rsid w:val="002969D3"/>
    <w:rsid w:val="00297E1F"/>
    <w:rsid w:val="002B12E4"/>
    <w:rsid w:val="0037171B"/>
    <w:rsid w:val="00373A44"/>
    <w:rsid w:val="0037737D"/>
    <w:rsid w:val="003C47B7"/>
    <w:rsid w:val="003F28C2"/>
    <w:rsid w:val="004403F8"/>
    <w:rsid w:val="00482044"/>
    <w:rsid w:val="00496901"/>
    <w:rsid w:val="004D7B8B"/>
    <w:rsid w:val="004E34DB"/>
    <w:rsid w:val="004E42B5"/>
    <w:rsid w:val="004E4C0C"/>
    <w:rsid w:val="004F46B9"/>
    <w:rsid w:val="00507911"/>
    <w:rsid w:val="00544643"/>
    <w:rsid w:val="00593F1E"/>
    <w:rsid w:val="005C74A3"/>
    <w:rsid w:val="005D0704"/>
    <w:rsid w:val="005D1A5F"/>
    <w:rsid w:val="00651D44"/>
    <w:rsid w:val="006534A4"/>
    <w:rsid w:val="00653EA5"/>
    <w:rsid w:val="00661C84"/>
    <w:rsid w:val="00687A63"/>
    <w:rsid w:val="006A2B26"/>
    <w:rsid w:val="006A42C6"/>
    <w:rsid w:val="006B04C9"/>
    <w:rsid w:val="006B4240"/>
    <w:rsid w:val="006B6975"/>
    <w:rsid w:val="006E6A05"/>
    <w:rsid w:val="006E7696"/>
    <w:rsid w:val="00702A1B"/>
    <w:rsid w:val="00755B5A"/>
    <w:rsid w:val="007975FC"/>
    <w:rsid w:val="007D0976"/>
    <w:rsid w:val="007E0AC6"/>
    <w:rsid w:val="00801B1D"/>
    <w:rsid w:val="00866C07"/>
    <w:rsid w:val="0087709F"/>
    <w:rsid w:val="0088518D"/>
    <w:rsid w:val="008927FC"/>
    <w:rsid w:val="00896A94"/>
    <w:rsid w:val="008A342E"/>
    <w:rsid w:val="008C5D30"/>
    <w:rsid w:val="008D505A"/>
    <w:rsid w:val="008F03F7"/>
    <w:rsid w:val="00915FC7"/>
    <w:rsid w:val="0092028F"/>
    <w:rsid w:val="00920A0A"/>
    <w:rsid w:val="009B7362"/>
    <w:rsid w:val="009D346C"/>
    <w:rsid w:val="00A02A71"/>
    <w:rsid w:val="00A64D27"/>
    <w:rsid w:val="00B03F2F"/>
    <w:rsid w:val="00B141E1"/>
    <w:rsid w:val="00B27992"/>
    <w:rsid w:val="00B367E0"/>
    <w:rsid w:val="00B63843"/>
    <w:rsid w:val="00B82A99"/>
    <w:rsid w:val="00BC2A1B"/>
    <w:rsid w:val="00BD3710"/>
    <w:rsid w:val="00BD701B"/>
    <w:rsid w:val="00C730C6"/>
    <w:rsid w:val="00C94070"/>
    <w:rsid w:val="00C959DC"/>
    <w:rsid w:val="00C95A63"/>
    <w:rsid w:val="00D5019F"/>
    <w:rsid w:val="00D87DD7"/>
    <w:rsid w:val="00D92147"/>
    <w:rsid w:val="00D946EA"/>
    <w:rsid w:val="00DA1EED"/>
    <w:rsid w:val="00DA4556"/>
    <w:rsid w:val="00DB32DB"/>
    <w:rsid w:val="00DB436F"/>
    <w:rsid w:val="00DB4763"/>
    <w:rsid w:val="00E01204"/>
    <w:rsid w:val="00E068DA"/>
    <w:rsid w:val="00E1282F"/>
    <w:rsid w:val="00E1757A"/>
    <w:rsid w:val="00E60650"/>
    <w:rsid w:val="00E677B8"/>
    <w:rsid w:val="00E722C8"/>
    <w:rsid w:val="00E83097"/>
    <w:rsid w:val="00EC76AA"/>
    <w:rsid w:val="00EE3D83"/>
    <w:rsid w:val="00F0254E"/>
    <w:rsid w:val="00F55A60"/>
    <w:rsid w:val="00F936E4"/>
    <w:rsid w:val="00FC7C15"/>
    <w:rsid w:val="00FD086C"/>
    <w:rsid w:val="00FD7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4B44C89"/>
  <w15:chartTrackingRefBased/>
  <w15:docId w15:val="{00D0B201-66E2-40B1-BB91-4C855F73E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915FC7"/>
    <w:rPr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915FC7"/>
    <w:pPr>
      <w:tabs>
        <w:tab w:val="center" w:pos="4536"/>
        <w:tab w:val="right" w:pos="9072"/>
      </w:tabs>
    </w:pPr>
  </w:style>
  <w:style w:type="character" w:styleId="Hiperpovezava">
    <w:name w:val="Hyperlink"/>
    <w:rsid w:val="00915FC7"/>
    <w:rPr>
      <w:color w:val="0000FF"/>
      <w:u w:val="single"/>
    </w:rPr>
  </w:style>
  <w:style w:type="paragraph" w:styleId="Noga">
    <w:name w:val="footer"/>
    <w:basedOn w:val="Navaden"/>
    <w:rsid w:val="00915FC7"/>
    <w:pPr>
      <w:tabs>
        <w:tab w:val="center" w:pos="4536"/>
        <w:tab w:val="right" w:pos="9072"/>
      </w:tabs>
    </w:pPr>
  </w:style>
  <w:style w:type="character" w:styleId="SledenaHiperpovezava">
    <w:name w:val="FollowedHyperlink"/>
    <w:rsid w:val="000A274F"/>
    <w:rPr>
      <w:color w:val="800080"/>
      <w:u w:val="single"/>
    </w:rPr>
  </w:style>
  <w:style w:type="table" w:styleId="Tabelamrea">
    <w:name w:val="Table Grid"/>
    <w:basedOn w:val="Navadnatabela"/>
    <w:rsid w:val="00F936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F936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497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olona.OBCIG\AppData\Roaming\Microsoft\Templates\OB&#268;INA%20IG_Zupan%202015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OBČINA IG_Zupan 2015.dot</Template>
  <TotalTime>32</TotalTime>
  <Pages>2</Pages>
  <Words>369</Words>
  <Characters>2106</Characters>
  <Application>Microsoft Office Word</Application>
  <DocSecurity>0</DocSecurity>
  <Lines>17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OBČINA IG</vt:lpstr>
      <vt:lpstr>                       OBČINA IG</vt:lpstr>
    </vt:vector>
  </TitlesOfParts>
  <Company>Občina Ig</Company>
  <LinksUpToDate>false</LinksUpToDate>
  <CharactersWithSpaces>2471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OBČINA IG</dc:title>
  <dc:subject/>
  <dc:creator>Polona Skledar</dc:creator>
  <cp:keywords/>
  <cp:lastModifiedBy>Občina Ig</cp:lastModifiedBy>
  <cp:revision>7</cp:revision>
  <cp:lastPrinted>2019-06-20T09:40:00Z</cp:lastPrinted>
  <dcterms:created xsi:type="dcterms:W3CDTF">2026-05-06T13:28:00Z</dcterms:created>
  <dcterms:modified xsi:type="dcterms:W3CDTF">2026-05-07T10:27:00Z</dcterms:modified>
</cp:coreProperties>
</file>