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3CB9" w14:textId="77777777" w:rsidR="006A380B" w:rsidRDefault="006A380B" w:rsidP="00623045">
      <w:pPr>
        <w:rPr>
          <w:rFonts w:ascii="Arial" w:hAnsi="Arial" w:cs="Arial"/>
          <w:sz w:val="20"/>
          <w:szCs w:val="20"/>
        </w:rPr>
      </w:pPr>
    </w:p>
    <w:p w14:paraId="1739616E" w14:textId="6AD67187" w:rsidR="009B64E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 xml:space="preserve">Številka: </w:t>
      </w:r>
      <w:r w:rsidR="00FC1DD1" w:rsidRPr="00FB3905">
        <w:rPr>
          <w:rFonts w:asciiTheme="minorHAnsi" w:hAnsiTheme="minorHAnsi" w:cstheme="minorHAnsi"/>
          <w:sz w:val="20"/>
          <w:szCs w:val="20"/>
        </w:rPr>
        <w:t>478-00</w:t>
      </w:r>
      <w:r w:rsidR="00D25C71" w:rsidRPr="00FB3905">
        <w:rPr>
          <w:rFonts w:asciiTheme="minorHAnsi" w:hAnsiTheme="minorHAnsi" w:cstheme="minorHAnsi"/>
          <w:sz w:val="20"/>
          <w:szCs w:val="20"/>
        </w:rPr>
        <w:t>1</w:t>
      </w:r>
      <w:r w:rsidR="00D31DF6">
        <w:rPr>
          <w:rFonts w:asciiTheme="minorHAnsi" w:hAnsiTheme="minorHAnsi" w:cstheme="minorHAnsi"/>
          <w:sz w:val="20"/>
          <w:szCs w:val="20"/>
        </w:rPr>
        <w:t>5</w:t>
      </w:r>
      <w:r w:rsidR="00FC1DD1" w:rsidRPr="00FB3905">
        <w:rPr>
          <w:rFonts w:asciiTheme="minorHAnsi" w:hAnsiTheme="minorHAnsi" w:cstheme="minorHAnsi"/>
          <w:sz w:val="20"/>
          <w:szCs w:val="20"/>
        </w:rPr>
        <w:t>/20</w:t>
      </w:r>
      <w:r w:rsidR="00D31DF6">
        <w:rPr>
          <w:rFonts w:asciiTheme="minorHAnsi" w:hAnsiTheme="minorHAnsi" w:cstheme="minorHAnsi"/>
          <w:sz w:val="20"/>
          <w:szCs w:val="20"/>
        </w:rPr>
        <w:t>06</w:t>
      </w:r>
    </w:p>
    <w:p w14:paraId="0F5B7A87" w14:textId="4E3CA0C7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 xml:space="preserve">Datum: </w:t>
      </w:r>
      <w:r w:rsidR="00570D75">
        <w:rPr>
          <w:rFonts w:asciiTheme="minorHAnsi" w:hAnsiTheme="minorHAnsi" w:cstheme="minorHAnsi"/>
          <w:sz w:val="20"/>
          <w:szCs w:val="20"/>
        </w:rPr>
        <w:t>20</w:t>
      </w:r>
      <w:r w:rsidR="00226064">
        <w:rPr>
          <w:rFonts w:asciiTheme="minorHAnsi" w:hAnsiTheme="minorHAnsi" w:cstheme="minorHAnsi"/>
          <w:sz w:val="20"/>
          <w:szCs w:val="20"/>
        </w:rPr>
        <w:t>.</w:t>
      </w:r>
      <w:r w:rsidR="004E6187">
        <w:rPr>
          <w:rFonts w:asciiTheme="minorHAnsi" w:hAnsiTheme="minorHAnsi" w:cstheme="minorHAnsi"/>
          <w:sz w:val="20"/>
          <w:szCs w:val="20"/>
        </w:rPr>
        <w:t xml:space="preserve"> </w:t>
      </w:r>
      <w:r w:rsidR="0093426F">
        <w:rPr>
          <w:rFonts w:asciiTheme="minorHAnsi" w:hAnsiTheme="minorHAnsi" w:cstheme="minorHAnsi"/>
          <w:sz w:val="20"/>
          <w:szCs w:val="20"/>
        </w:rPr>
        <w:t>1</w:t>
      </w:r>
      <w:r w:rsidR="00496A9E" w:rsidRPr="00FB3905">
        <w:rPr>
          <w:rFonts w:asciiTheme="minorHAnsi" w:hAnsiTheme="minorHAnsi" w:cstheme="minorHAnsi"/>
          <w:sz w:val="20"/>
          <w:szCs w:val="20"/>
        </w:rPr>
        <w:t>.</w:t>
      </w:r>
      <w:r w:rsidR="004E6187">
        <w:rPr>
          <w:rFonts w:asciiTheme="minorHAnsi" w:hAnsiTheme="minorHAnsi" w:cstheme="minorHAnsi"/>
          <w:sz w:val="20"/>
          <w:szCs w:val="20"/>
        </w:rPr>
        <w:t xml:space="preserve"> </w:t>
      </w:r>
      <w:r w:rsidR="00624311" w:rsidRPr="00FB3905">
        <w:rPr>
          <w:rFonts w:asciiTheme="minorHAnsi" w:hAnsiTheme="minorHAnsi" w:cstheme="minorHAnsi"/>
          <w:sz w:val="20"/>
          <w:szCs w:val="20"/>
        </w:rPr>
        <w:t>202</w:t>
      </w:r>
      <w:r w:rsidR="0093426F">
        <w:rPr>
          <w:rFonts w:asciiTheme="minorHAnsi" w:hAnsiTheme="minorHAnsi" w:cstheme="minorHAnsi"/>
          <w:sz w:val="20"/>
          <w:szCs w:val="20"/>
        </w:rPr>
        <w:t>5</w:t>
      </w:r>
    </w:p>
    <w:p w14:paraId="43783E0C" w14:textId="336AFFFE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76F12441" w14:textId="77777777" w:rsidR="00623045" w:rsidRPr="00FB3905" w:rsidRDefault="00623045" w:rsidP="00623045">
      <w:pPr>
        <w:rPr>
          <w:rFonts w:asciiTheme="minorHAnsi" w:hAnsiTheme="minorHAnsi" w:cstheme="minorHAnsi"/>
          <w:b/>
          <w:sz w:val="20"/>
          <w:szCs w:val="20"/>
        </w:rPr>
      </w:pPr>
      <w:r w:rsidRPr="00FB3905">
        <w:rPr>
          <w:rFonts w:asciiTheme="minorHAnsi" w:hAnsiTheme="minorHAnsi" w:cstheme="minorHAnsi"/>
          <w:b/>
          <w:sz w:val="20"/>
          <w:szCs w:val="20"/>
        </w:rPr>
        <w:t>OBČINSKI SVET OBČINE IG</w:t>
      </w:r>
    </w:p>
    <w:p w14:paraId="1C08BFE9" w14:textId="2704E091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0127DC78" w14:textId="77777777" w:rsidR="00A34CE3" w:rsidRPr="00FB3905" w:rsidRDefault="00A34CE3" w:rsidP="00623045">
      <w:pPr>
        <w:rPr>
          <w:rFonts w:asciiTheme="minorHAnsi" w:hAnsiTheme="minorHAnsi" w:cstheme="minorHAnsi"/>
          <w:sz w:val="20"/>
          <w:szCs w:val="20"/>
        </w:rPr>
      </w:pPr>
    </w:p>
    <w:p w14:paraId="07DABB1B" w14:textId="1647410B" w:rsidR="00623045" w:rsidRPr="00FB3905" w:rsidRDefault="00623045" w:rsidP="00623045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 xml:space="preserve">ZADEVA: </w:t>
      </w:r>
      <w:r w:rsidR="00B52171" w:rsidRPr="00FB3905">
        <w:rPr>
          <w:rFonts w:asciiTheme="minorHAnsi" w:hAnsiTheme="minorHAnsi" w:cstheme="minorHAnsi"/>
          <w:b/>
          <w:bCs/>
          <w:sz w:val="20"/>
          <w:szCs w:val="20"/>
        </w:rPr>
        <w:t>Ukinitev statusa javnega dobra</w:t>
      </w:r>
    </w:p>
    <w:p w14:paraId="6D48BC38" w14:textId="77777777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1A69A024" w14:textId="77777777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613138DA" w14:textId="3A0C0FA5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 xml:space="preserve">Predlagatelj: Župan </w:t>
      </w:r>
      <w:r w:rsidR="00E34BF2" w:rsidRPr="00FB3905">
        <w:rPr>
          <w:rFonts w:asciiTheme="minorHAnsi" w:hAnsiTheme="minorHAnsi" w:cstheme="minorHAnsi"/>
          <w:sz w:val="20"/>
          <w:szCs w:val="20"/>
        </w:rPr>
        <w:t>Zlatko Usenik</w:t>
      </w:r>
    </w:p>
    <w:p w14:paraId="385EF0BE" w14:textId="77777777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2D4671EE" w14:textId="77777777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1E7E4A53" w14:textId="65E132AB" w:rsidR="00092636" w:rsidRPr="00FB3905" w:rsidRDefault="00623045" w:rsidP="00092636">
      <w:pPr>
        <w:rPr>
          <w:rFonts w:asciiTheme="minorHAnsi" w:hAnsiTheme="minorHAnsi" w:cstheme="minorHAnsi"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>Pravna podlaga:</w:t>
      </w:r>
      <w:r w:rsidR="00092636" w:rsidRPr="00FB3905">
        <w:rPr>
          <w:rFonts w:asciiTheme="minorHAnsi" w:hAnsiTheme="minorHAnsi" w:cstheme="minorHAnsi"/>
          <w:sz w:val="20"/>
          <w:szCs w:val="20"/>
        </w:rPr>
        <w:t xml:space="preserve"> Zakon o urejanju prostora (Uradni list RS št. </w:t>
      </w:r>
      <w:r w:rsidR="00654A19" w:rsidRPr="00FB3905">
        <w:rPr>
          <w:rFonts w:asciiTheme="minorHAnsi" w:hAnsiTheme="minorHAnsi" w:cstheme="minorHAnsi"/>
          <w:sz w:val="20"/>
          <w:szCs w:val="20"/>
        </w:rPr>
        <w:t>199/21 – ZureP-3</w:t>
      </w:r>
      <w:r w:rsidR="00092636" w:rsidRPr="00FB3905">
        <w:rPr>
          <w:rFonts w:asciiTheme="minorHAnsi" w:hAnsiTheme="minorHAnsi" w:cstheme="minorHAnsi"/>
          <w:sz w:val="20"/>
          <w:szCs w:val="20"/>
        </w:rPr>
        <w:t>) in Statut Občine Ig (Uradni list RS št. 39/16)</w:t>
      </w:r>
    </w:p>
    <w:p w14:paraId="1D92A419" w14:textId="6DF60D58" w:rsidR="00623045" w:rsidRPr="00FB3905" w:rsidRDefault="00623045" w:rsidP="002911BF">
      <w:pPr>
        <w:rPr>
          <w:rFonts w:asciiTheme="minorHAnsi" w:hAnsiTheme="minorHAnsi" w:cstheme="minorHAnsi"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81E7312" w14:textId="77777777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>Poročevalec: Janez Miklič, direktor  občinske uprave</w:t>
      </w:r>
    </w:p>
    <w:p w14:paraId="0331481B" w14:textId="77777777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 xml:space="preserve">                          </w:t>
      </w:r>
    </w:p>
    <w:p w14:paraId="0818D06E" w14:textId="5A3CBF0C" w:rsidR="00623045" w:rsidRPr="00FB3905" w:rsidRDefault="00623045" w:rsidP="00092636">
      <w:pPr>
        <w:rPr>
          <w:rFonts w:asciiTheme="minorHAnsi" w:hAnsiTheme="minorHAnsi" w:cstheme="minorHAnsi"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 xml:space="preserve">Namen: Obravnava in sprejem predloga </w:t>
      </w:r>
      <w:r w:rsidR="00C05736" w:rsidRPr="00FB3905">
        <w:rPr>
          <w:rFonts w:asciiTheme="minorHAnsi" w:hAnsiTheme="minorHAnsi" w:cstheme="minorHAnsi"/>
          <w:sz w:val="20"/>
          <w:szCs w:val="20"/>
        </w:rPr>
        <w:t xml:space="preserve">sklepa o </w:t>
      </w:r>
      <w:r w:rsidR="00B52171" w:rsidRPr="00FB3905">
        <w:rPr>
          <w:rFonts w:asciiTheme="minorHAnsi" w:hAnsiTheme="minorHAnsi" w:cstheme="minorHAnsi"/>
          <w:sz w:val="20"/>
          <w:szCs w:val="20"/>
        </w:rPr>
        <w:t>ukinitvi statusa javnega dobra</w:t>
      </w:r>
    </w:p>
    <w:p w14:paraId="62EA2BB1" w14:textId="77777777" w:rsidR="00751D69" w:rsidRPr="00FB3905" w:rsidRDefault="00751D69" w:rsidP="00623045">
      <w:pPr>
        <w:rPr>
          <w:rFonts w:asciiTheme="minorHAnsi" w:hAnsiTheme="minorHAnsi" w:cstheme="minorHAnsi"/>
          <w:sz w:val="20"/>
          <w:szCs w:val="20"/>
        </w:rPr>
      </w:pPr>
    </w:p>
    <w:p w14:paraId="7B33D6DB" w14:textId="77777777" w:rsidR="007E48A3" w:rsidRPr="00FB3905" w:rsidRDefault="00623045" w:rsidP="007E48A3">
      <w:pPr>
        <w:rPr>
          <w:rFonts w:asciiTheme="minorHAnsi" w:hAnsiTheme="minorHAnsi" w:cstheme="minorHAnsi"/>
          <w:sz w:val="20"/>
          <w:szCs w:val="20"/>
          <w:u w:val="single"/>
        </w:rPr>
      </w:pPr>
      <w:r w:rsidRPr="00FB3905">
        <w:rPr>
          <w:rFonts w:asciiTheme="minorHAnsi" w:hAnsiTheme="minorHAnsi" w:cstheme="minorHAnsi"/>
          <w:sz w:val="20"/>
          <w:szCs w:val="20"/>
          <w:u w:val="single"/>
        </w:rPr>
        <w:t>Obrazložitev:</w:t>
      </w:r>
      <w:r w:rsidR="007E48A3" w:rsidRPr="00FB3905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</w:p>
    <w:p w14:paraId="4F193F71" w14:textId="73A50626" w:rsidR="00624311" w:rsidRPr="00FB3905" w:rsidRDefault="00326151" w:rsidP="0092419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Pogoj za izvedbo geodetskega postopka urejanja meja ali parcelacije je znano lastništvo. V katastru in v zemljiški knjigi je še kar nekaj zemljišč, ki so vodena kot javno dobro </w:t>
      </w:r>
      <w:r w:rsidR="00AB256E">
        <w:rPr>
          <w:rFonts w:asciiTheme="minorHAnsi" w:hAnsiTheme="minorHAnsi" w:cstheme="minorHAnsi"/>
          <w:sz w:val="20"/>
          <w:szCs w:val="20"/>
        </w:rPr>
        <w:t>brez navedbe</w:t>
      </w:r>
      <w:r>
        <w:rPr>
          <w:rFonts w:asciiTheme="minorHAnsi" w:hAnsiTheme="minorHAnsi" w:cstheme="minorHAnsi"/>
          <w:sz w:val="20"/>
          <w:szCs w:val="20"/>
        </w:rPr>
        <w:t xml:space="preserve"> upravljal</w:t>
      </w:r>
      <w:r w:rsidR="00AB256E">
        <w:rPr>
          <w:rFonts w:asciiTheme="minorHAnsi" w:hAnsiTheme="minorHAnsi" w:cstheme="minorHAnsi"/>
          <w:sz w:val="20"/>
          <w:szCs w:val="20"/>
        </w:rPr>
        <w:t>ca zemljišča</w:t>
      </w:r>
      <w:r>
        <w:rPr>
          <w:rFonts w:asciiTheme="minorHAnsi" w:hAnsiTheme="minorHAnsi" w:cstheme="minorHAnsi"/>
          <w:sz w:val="20"/>
          <w:szCs w:val="20"/>
        </w:rPr>
        <w:t>. Na vseh teh zemljiščih</w:t>
      </w:r>
      <w:r w:rsidR="00624311" w:rsidRPr="00FB3905">
        <w:rPr>
          <w:rFonts w:asciiTheme="minorHAnsi" w:hAnsiTheme="minorHAnsi" w:cstheme="minorHAnsi"/>
          <w:sz w:val="20"/>
          <w:szCs w:val="20"/>
        </w:rPr>
        <w:t xml:space="preserve"> je potrebno </w:t>
      </w:r>
      <w:r>
        <w:rPr>
          <w:rFonts w:asciiTheme="minorHAnsi" w:hAnsiTheme="minorHAnsi" w:cstheme="minorHAnsi"/>
          <w:sz w:val="20"/>
          <w:szCs w:val="20"/>
        </w:rPr>
        <w:t xml:space="preserve">s sklepom občinskega sveta </w:t>
      </w:r>
      <w:r w:rsidR="00624311" w:rsidRPr="00FB3905">
        <w:rPr>
          <w:rFonts w:asciiTheme="minorHAnsi" w:hAnsiTheme="minorHAnsi" w:cstheme="minorHAnsi"/>
          <w:sz w:val="20"/>
          <w:szCs w:val="20"/>
        </w:rPr>
        <w:t xml:space="preserve">ukiniti </w:t>
      </w:r>
      <w:r w:rsidR="00496A9E" w:rsidRPr="00FB3905">
        <w:rPr>
          <w:rFonts w:asciiTheme="minorHAnsi" w:hAnsiTheme="minorHAnsi" w:cstheme="minorHAnsi"/>
          <w:sz w:val="20"/>
          <w:szCs w:val="20"/>
        </w:rPr>
        <w:t xml:space="preserve">status </w:t>
      </w:r>
      <w:r w:rsidR="00624311" w:rsidRPr="00FB3905">
        <w:rPr>
          <w:rFonts w:asciiTheme="minorHAnsi" w:hAnsiTheme="minorHAnsi" w:cstheme="minorHAnsi"/>
          <w:sz w:val="20"/>
          <w:szCs w:val="20"/>
        </w:rPr>
        <w:t>javn</w:t>
      </w:r>
      <w:r w:rsidR="00496A9E" w:rsidRPr="00FB3905">
        <w:rPr>
          <w:rFonts w:asciiTheme="minorHAnsi" w:hAnsiTheme="minorHAnsi" w:cstheme="minorHAnsi"/>
          <w:sz w:val="20"/>
          <w:szCs w:val="20"/>
        </w:rPr>
        <w:t>ega</w:t>
      </w:r>
      <w:r w:rsidR="00624311" w:rsidRPr="00FB3905">
        <w:rPr>
          <w:rFonts w:asciiTheme="minorHAnsi" w:hAnsiTheme="minorHAnsi" w:cstheme="minorHAnsi"/>
          <w:sz w:val="20"/>
          <w:szCs w:val="20"/>
        </w:rPr>
        <w:t xml:space="preserve"> dobr</w:t>
      </w:r>
      <w:r w:rsidR="00496A9E" w:rsidRPr="00FB3905">
        <w:rPr>
          <w:rFonts w:asciiTheme="minorHAnsi" w:hAnsiTheme="minorHAnsi" w:cstheme="minorHAnsi"/>
          <w:sz w:val="20"/>
          <w:szCs w:val="20"/>
        </w:rPr>
        <w:t>a</w:t>
      </w:r>
      <w:r w:rsidR="00624311" w:rsidRPr="00FB3905">
        <w:rPr>
          <w:rFonts w:asciiTheme="minorHAnsi" w:hAnsiTheme="minorHAnsi" w:cstheme="minorHAnsi"/>
          <w:sz w:val="20"/>
          <w:szCs w:val="20"/>
        </w:rPr>
        <w:t xml:space="preserve"> in spremeniti v last </w:t>
      </w:r>
      <w:r>
        <w:rPr>
          <w:rFonts w:asciiTheme="minorHAnsi" w:hAnsiTheme="minorHAnsi" w:cstheme="minorHAnsi"/>
          <w:sz w:val="20"/>
          <w:szCs w:val="20"/>
        </w:rPr>
        <w:t>O</w:t>
      </w:r>
      <w:r w:rsidR="00624311" w:rsidRPr="00FB3905">
        <w:rPr>
          <w:rFonts w:asciiTheme="minorHAnsi" w:hAnsiTheme="minorHAnsi" w:cstheme="minorHAnsi"/>
          <w:sz w:val="20"/>
          <w:szCs w:val="20"/>
        </w:rPr>
        <w:t>bčine Ig.</w:t>
      </w:r>
      <w:r>
        <w:rPr>
          <w:rFonts w:asciiTheme="minorHAnsi" w:hAnsiTheme="minorHAnsi" w:cstheme="minorHAnsi"/>
          <w:sz w:val="20"/>
          <w:szCs w:val="20"/>
        </w:rPr>
        <w:t xml:space="preserve"> Sklep o ukinitvi javnega dobra se objavi v Uradnem listu Republike Slovenije. Notar pripravi zk predlog in ga posreduje v zemljiško knjigo. </w:t>
      </w:r>
    </w:p>
    <w:p w14:paraId="597E9509" w14:textId="26A9CCCD" w:rsidR="004F5444" w:rsidRPr="00FB3905" w:rsidRDefault="004F5444" w:rsidP="00623045">
      <w:pPr>
        <w:rPr>
          <w:rFonts w:asciiTheme="minorHAnsi" w:hAnsiTheme="minorHAnsi" w:cstheme="minorHAnsi"/>
          <w:sz w:val="20"/>
          <w:szCs w:val="20"/>
        </w:rPr>
      </w:pPr>
    </w:p>
    <w:p w14:paraId="5901B6EE" w14:textId="77777777" w:rsidR="001B368E" w:rsidRPr="00FB3905" w:rsidRDefault="001B368E" w:rsidP="00623045">
      <w:pPr>
        <w:rPr>
          <w:rFonts w:asciiTheme="minorHAnsi" w:hAnsiTheme="minorHAnsi" w:cstheme="minorHAnsi"/>
          <w:sz w:val="20"/>
          <w:szCs w:val="20"/>
        </w:rPr>
      </w:pPr>
    </w:p>
    <w:p w14:paraId="5EEC70CB" w14:textId="0BA82E84" w:rsidR="00623045" w:rsidRPr="00FB3905" w:rsidRDefault="00623045" w:rsidP="00623045">
      <w:pPr>
        <w:rPr>
          <w:rFonts w:asciiTheme="minorHAnsi" w:hAnsiTheme="minorHAnsi" w:cstheme="minorHAnsi"/>
          <w:sz w:val="20"/>
          <w:szCs w:val="20"/>
          <w:u w:val="single"/>
        </w:rPr>
      </w:pPr>
      <w:r w:rsidRPr="00FB3905">
        <w:rPr>
          <w:rFonts w:asciiTheme="minorHAnsi" w:hAnsiTheme="minorHAnsi" w:cstheme="minorHAnsi"/>
          <w:sz w:val="20"/>
          <w:szCs w:val="20"/>
          <w:u w:val="single"/>
        </w:rPr>
        <w:t>Predlog sklepa:</w:t>
      </w:r>
    </w:p>
    <w:p w14:paraId="2FB00698" w14:textId="39F1866C" w:rsidR="00623045" w:rsidRPr="00FB3905" w:rsidRDefault="00623045" w:rsidP="00623045">
      <w:pPr>
        <w:rPr>
          <w:rFonts w:asciiTheme="minorHAnsi" w:hAnsiTheme="minorHAnsi" w:cstheme="minorHAnsi"/>
          <w:b/>
          <w:sz w:val="20"/>
          <w:szCs w:val="20"/>
        </w:rPr>
      </w:pPr>
      <w:r w:rsidRPr="00FB3905">
        <w:rPr>
          <w:rFonts w:asciiTheme="minorHAnsi" w:hAnsiTheme="minorHAnsi" w:cstheme="minorHAnsi"/>
          <w:b/>
          <w:sz w:val="20"/>
          <w:szCs w:val="20"/>
        </w:rPr>
        <w:t xml:space="preserve">Občinski svet Občine Ig </w:t>
      </w:r>
      <w:r w:rsidR="00092636" w:rsidRPr="00FB3905">
        <w:rPr>
          <w:rFonts w:asciiTheme="minorHAnsi" w:hAnsiTheme="minorHAnsi" w:cstheme="minorHAnsi"/>
          <w:b/>
          <w:sz w:val="20"/>
          <w:szCs w:val="20"/>
        </w:rPr>
        <w:t>sprej</w:t>
      </w:r>
      <w:r w:rsidR="00B96605">
        <w:rPr>
          <w:rFonts w:asciiTheme="minorHAnsi" w:hAnsiTheme="minorHAnsi" w:cstheme="minorHAnsi"/>
          <w:b/>
          <w:sz w:val="20"/>
          <w:szCs w:val="20"/>
        </w:rPr>
        <w:t>ema</w:t>
      </w:r>
      <w:r w:rsidR="00092636" w:rsidRPr="00FB3905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0" w:name="_Hlk132106305"/>
      <w:r w:rsidR="00092636" w:rsidRPr="00FB3905">
        <w:rPr>
          <w:rFonts w:asciiTheme="minorHAnsi" w:hAnsiTheme="minorHAnsi" w:cstheme="minorHAnsi"/>
          <w:b/>
          <w:sz w:val="20"/>
          <w:szCs w:val="20"/>
        </w:rPr>
        <w:t xml:space="preserve">Sklep o </w:t>
      </w:r>
      <w:r w:rsidR="00B52171" w:rsidRPr="00FB3905">
        <w:rPr>
          <w:rFonts w:asciiTheme="minorHAnsi" w:hAnsiTheme="minorHAnsi" w:cstheme="minorHAnsi"/>
          <w:b/>
          <w:sz w:val="20"/>
          <w:szCs w:val="20"/>
        </w:rPr>
        <w:t xml:space="preserve">ukinitvi statusa </w:t>
      </w:r>
      <w:r w:rsidR="00092636" w:rsidRPr="00FB3905">
        <w:rPr>
          <w:rFonts w:asciiTheme="minorHAnsi" w:hAnsiTheme="minorHAnsi" w:cstheme="minorHAnsi"/>
          <w:b/>
          <w:sz w:val="20"/>
          <w:szCs w:val="20"/>
        </w:rPr>
        <w:t>javnega dobra</w:t>
      </w:r>
      <w:r w:rsidR="00B52171" w:rsidRPr="00FB390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96605">
        <w:rPr>
          <w:rFonts w:asciiTheme="minorHAnsi" w:hAnsiTheme="minorHAnsi" w:cstheme="minorHAnsi"/>
          <w:b/>
          <w:sz w:val="20"/>
          <w:szCs w:val="20"/>
        </w:rPr>
        <w:t>1</w:t>
      </w:r>
      <w:r w:rsidR="00B52171" w:rsidRPr="00FB3905">
        <w:rPr>
          <w:rFonts w:asciiTheme="minorHAnsi" w:hAnsiTheme="minorHAnsi" w:cstheme="minorHAnsi"/>
          <w:b/>
          <w:sz w:val="20"/>
          <w:szCs w:val="20"/>
        </w:rPr>
        <w:t>/202</w:t>
      </w:r>
      <w:r w:rsidR="00B96605">
        <w:rPr>
          <w:rFonts w:asciiTheme="minorHAnsi" w:hAnsiTheme="minorHAnsi" w:cstheme="minorHAnsi"/>
          <w:b/>
          <w:sz w:val="20"/>
          <w:szCs w:val="20"/>
        </w:rPr>
        <w:t>5</w:t>
      </w:r>
      <w:r w:rsidR="00B52171" w:rsidRPr="00FB3905">
        <w:rPr>
          <w:rFonts w:asciiTheme="minorHAnsi" w:hAnsiTheme="minorHAnsi" w:cstheme="minorHAnsi"/>
          <w:b/>
          <w:sz w:val="20"/>
          <w:szCs w:val="20"/>
        </w:rPr>
        <w:t>.</w:t>
      </w:r>
      <w:bookmarkEnd w:id="0"/>
    </w:p>
    <w:p w14:paraId="3095A69C" w14:textId="77777777" w:rsidR="00E20C42" w:rsidRPr="00FB3905" w:rsidRDefault="00E20C42" w:rsidP="00623045">
      <w:pPr>
        <w:rPr>
          <w:rFonts w:asciiTheme="minorHAnsi" w:hAnsiTheme="minorHAnsi" w:cstheme="minorHAnsi"/>
          <w:sz w:val="20"/>
          <w:szCs w:val="20"/>
        </w:rPr>
      </w:pPr>
    </w:p>
    <w:p w14:paraId="4E47A6D3" w14:textId="2DD7CF1A" w:rsidR="0017116D" w:rsidRPr="00FB3905" w:rsidRDefault="0017116D" w:rsidP="00623045">
      <w:pPr>
        <w:rPr>
          <w:rFonts w:asciiTheme="minorHAnsi" w:hAnsiTheme="minorHAnsi" w:cstheme="minorHAnsi"/>
          <w:sz w:val="20"/>
          <w:szCs w:val="20"/>
        </w:rPr>
      </w:pPr>
    </w:p>
    <w:p w14:paraId="00EB531E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4B30D68F" w14:textId="77777777" w:rsidR="0017116D" w:rsidRPr="00FB3905" w:rsidRDefault="0017116D" w:rsidP="00623045">
      <w:pPr>
        <w:rPr>
          <w:rFonts w:asciiTheme="minorHAnsi" w:hAnsiTheme="minorHAnsi" w:cstheme="minorHAnsi"/>
          <w:sz w:val="20"/>
          <w:szCs w:val="20"/>
        </w:rPr>
      </w:pPr>
    </w:p>
    <w:p w14:paraId="539501D5" w14:textId="70FCB2EE" w:rsidR="00E64901" w:rsidRPr="00FB3905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</w:t>
      </w:r>
      <w:r w:rsidR="001B368E" w:rsidRPr="00FB3905">
        <w:rPr>
          <w:rFonts w:asciiTheme="minorHAnsi" w:hAnsiTheme="minorHAnsi" w:cstheme="minorHAnsi"/>
          <w:sz w:val="20"/>
          <w:szCs w:val="20"/>
        </w:rPr>
        <w:t xml:space="preserve">   </w:t>
      </w:r>
      <w:r w:rsidRPr="00FB3905">
        <w:rPr>
          <w:rFonts w:asciiTheme="minorHAnsi" w:hAnsiTheme="minorHAnsi" w:cstheme="minorHAnsi"/>
          <w:sz w:val="20"/>
          <w:szCs w:val="20"/>
        </w:rPr>
        <w:t xml:space="preserve"> </w:t>
      </w:r>
      <w:r w:rsidR="00657EAC" w:rsidRPr="00FB3905">
        <w:rPr>
          <w:rFonts w:asciiTheme="minorHAnsi" w:hAnsiTheme="minorHAnsi" w:cstheme="minorHAnsi"/>
          <w:sz w:val="20"/>
          <w:szCs w:val="20"/>
        </w:rPr>
        <w:t xml:space="preserve">        </w:t>
      </w:r>
      <w:r w:rsidRPr="00FB3905">
        <w:rPr>
          <w:rFonts w:asciiTheme="minorHAnsi" w:hAnsiTheme="minorHAnsi" w:cstheme="minorHAnsi"/>
          <w:sz w:val="20"/>
          <w:szCs w:val="20"/>
        </w:rPr>
        <w:t xml:space="preserve"> </w:t>
      </w:r>
      <w:r w:rsidR="001B368E" w:rsidRPr="00FB3905">
        <w:rPr>
          <w:rFonts w:asciiTheme="minorHAnsi" w:hAnsiTheme="minorHAnsi" w:cstheme="minorHAnsi"/>
          <w:sz w:val="20"/>
          <w:szCs w:val="20"/>
        </w:rPr>
        <w:t>Zlatko Usenik</w:t>
      </w:r>
      <w:r w:rsidRPr="00FB3905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</w:t>
      </w:r>
      <w:r w:rsidR="00751D69" w:rsidRPr="00FB3905">
        <w:rPr>
          <w:rFonts w:asciiTheme="minorHAnsi" w:hAnsiTheme="minorHAnsi" w:cstheme="minorHAnsi"/>
          <w:sz w:val="20"/>
          <w:szCs w:val="20"/>
        </w:rPr>
        <w:t xml:space="preserve"> </w:t>
      </w:r>
      <w:r w:rsidRPr="00FB3905">
        <w:rPr>
          <w:rFonts w:asciiTheme="minorHAnsi" w:hAnsiTheme="minorHAnsi" w:cstheme="minorHAnsi"/>
          <w:sz w:val="20"/>
          <w:szCs w:val="20"/>
        </w:rPr>
        <w:t xml:space="preserve">    </w:t>
      </w:r>
    </w:p>
    <w:p w14:paraId="1BC7558F" w14:textId="713EFECA" w:rsidR="00BA4E6C" w:rsidRPr="00FB3905" w:rsidRDefault="00657EAC" w:rsidP="00623045">
      <w:pPr>
        <w:rPr>
          <w:rFonts w:asciiTheme="minorHAnsi" w:hAnsiTheme="minorHAnsi" w:cstheme="minorHAnsi"/>
          <w:sz w:val="20"/>
          <w:szCs w:val="20"/>
        </w:rPr>
      </w:pPr>
      <w:r w:rsidRPr="00FB3905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</w:t>
      </w:r>
      <w:r w:rsidR="00FB3905">
        <w:rPr>
          <w:rFonts w:asciiTheme="minorHAnsi" w:hAnsiTheme="minorHAnsi" w:cstheme="minorHAnsi"/>
          <w:sz w:val="20"/>
          <w:szCs w:val="20"/>
        </w:rPr>
        <w:t xml:space="preserve"> </w:t>
      </w:r>
      <w:r w:rsidR="00623045" w:rsidRPr="00FB3905">
        <w:rPr>
          <w:rFonts w:asciiTheme="minorHAnsi" w:hAnsiTheme="minorHAnsi" w:cstheme="minorHAnsi"/>
          <w:sz w:val="20"/>
          <w:szCs w:val="20"/>
        </w:rPr>
        <w:t>ŽUPAN</w:t>
      </w:r>
    </w:p>
    <w:p w14:paraId="28384EC7" w14:textId="1332F88B" w:rsidR="00C25803" w:rsidRPr="00FB3905" w:rsidRDefault="00C25803" w:rsidP="00623045">
      <w:pPr>
        <w:rPr>
          <w:rFonts w:asciiTheme="minorHAnsi" w:hAnsiTheme="minorHAnsi" w:cstheme="minorHAnsi"/>
          <w:sz w:val="20"/>
          <w:szCs w:val="20"/>
        </w:rPr>
      </w:pPr>
    </w:p>
    <w:p w14:paraId="2575B494" w14:textId="2F9D6191" w:rsidR="00C25803" w:rsidRPr="00FB3905" w:rsidRDefault="00C25803" w:rsidP="00623045">
      <w:pPr>
        <w:rPr>
          <w:rFonts w:asciiTheme="minorHAnsi" w:hAnsiTheme="minorHAnsi" w:cstheme="minorHAnsi"/>
          <w:sz w:val="20"/>
          <w:szCs w:val="20"/>
        </w:rPr>
      </w:pPr>
    </w:p>
    <w:p w14:paraId="27250F86" w14:textId="53D14B87" w:rsidR="0017116D" w:rsidRPr="00FB3905" w:rsidRDefault="0017116D" w:rsidP="00623045">
      <w:pPr>
        <w:rPr>
          <w:rFonts w:asciiTheme="minorHAnsi" w:hAnsiTheme="minorHAnsi" w:cstheme="minorHAnsi"/>
          <w:sz w:val="20"/>
          <w:szCs w:val="20"/>
        </w:rPr>
      </w:pPr>
    </w:p>
    <w:p w14:paraId="27495B6D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2D8216FE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3974204E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4D8C25EF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2D77F741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58F5CD12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1BAC4625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492C4E18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3F5245FF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06B17FF1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4A9BA36F" w14:textId="77777777" w:rsidR="00E64901" w:rsidRPr="00FB3905" w:rsidRDefault="00E64901" w:rsidP="00623045">
      <w:pPr>
        <w:rPr>
          <w:rFonts w:asciiTheme="minorHAnsi" w:hAnsiTheme="minorHAnsi" w:cstheme="minorHAnsi"/>
          <w:sz w:val="20"/>
          <w:szCs w:val="20"/>
        </w:rPr>
      </w:pPr>
    </w:p>
    <w:p w14:paraId="2B49DE0C" w14:textId="77777777" w:rsidR="00894758" w:rsidRPr="00FB3905" w:rsidRDefault="00894758" w:rsidP="00623045">
      <w:pPr>
        <w:rPr>
          <w:rFonts w:asciiTheme="minorHAnsi" w:hAnsiTheme="minorHAnsi" w:cstheme="minorHAnsi"/>
          <w:sz w:val="20"/>
          <w:szCs w:val="20"/>
        </w:rPr>
      </w:pPr>
    </w:p>
    <w:p w14:paraId="42C51FA6" w14:textId="77777777" w:rsidR="00894758" w:rsidRPr="00FB3905" w:rsidRDefault="00894758" w:rsidP="00623045">
      <w:pPr>
        <w:rPr>
          <w:rFonts w:asciiTheme="minorHAnsi" w:hAnsiTheme="minorHAnsi" w:cstheme="minorHAnsi"/>
          <w:sz w:val="20"/>
          <w:szCs w:val="20"/>
        </w:rPr>
      </w:pPr>
    </w:p>
    <w:p w14:paraId="27F6FB83" w14:textId="77777777" w:rsidR="00894758" w:rsidRPr="00FB3905" w:rsidRDefault="00894758" w:rsidP="00623045">
      <w:pPr>
        <w:rPr>
          <w:rFonts w:asciiTheme="minorHAnsi" w:hAnsiTheme="minorHAnsi" w:cstheme="minorHAnsi"/>
          <w:sz w:val="20"/>
          <w:szCs w:val="20"/>
        </w:rPr>
      </w:pPr>
    </w:p>
    <w:p w14:paraId="40AEC5F3" w14:textId="77777777" w:rsidR="00894758" w:rsidRPr="00FB3905" w:rsidRDefault="00894758" w:rsidP="00623045">
      <w:pPr>
        <w:rPr>
          <w:rFonts w:asciiTheme="minorHAnsi" w:hAnsiTheme="minorHAnsi" w:cstheme="minorHAnsi"/>
          <w:sz w:val="20"/>
          <w:szCs w:val="20"/>
        </w:rPr>
      </w:pPr>
    </w:p>
    <w:p w14:paraId="702807FE" w14:textId="16A30708" w:rsidR="00E64901" w:rsidRPr="00FB3905" w:rsidRDefault="00E64901" w:rsidP="00623045">
      <w:pPr>
        <w:rPr>
          <w:rFonts w:asciiTheme="minorHAnsi" w:hAnsiTheme="minorHAnsi" w:cstheme="minorHAnsi"/>
          <w:sz w:val="18"/>
          <w:szCs w:val="18"/>
        </w:rPr>
      </w:pPr>
      <w:r w:rsidRPr="00FB3905">
        <w:rPr>
          <w:rFonts w:asciiTheme="minorHAnsi" w:hAnsiTheme="minorHAnsi" w:cstheme="minorHAnsi"/>
          <w:sz w:val="18"/>
          <w:szCs w:val="18"/>
        </w:rPr>
        <w:t>Priloga:</w:t>
      </w:r>
    </w:p>
    <w:p w14:paraId="598EB8BF" w14:textId="3C76A343" w:rsidR="00E64901" w:rsidRPr="00FB3905" w:rsidRDefault="00E64901" w:rsidP="00E64901">
      <w:pPr>
        <w:pStyle w:val="Odstavekseznama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 w:rsidRPr="00FB3905">
        <w:rPr>
          <w:rFonts w:asciiTheme="minorHAnsi" w:hAnsiTheme="minorHAnsi" w:cstheme="minorHAnsi"/>
          <w:sz w:val="18"/>
          <w:szCs w:val="18"/>
        </w:rPr>
        <w:t xml:space="preserve">Sklep o </w:t>
      </w:r>
      <w:r w:rsidR="00496A9E" w:rsidRPr="00FB3905">
        <w:rPr>
          <w:rFonts w:asciiTheme="minorHAnsi" w:hAnsiTheme="minorHAnsi" w:cstheme="minorHAnsi"/>
          <w:sz w:val="18"/>
          <w:szCs w:val="18"/>
        </w:rPr>
        <w:t>ukinitvi</w:t>
      </w:r>
      <w:r w:rsidRPr="00FB3905">
        <w:rPr>
          <w:rFonts w:asciiTheme="minorHAnsi" w:hAnsiTheme="minorHAnsi" w:cstheme="minorHAnsi"/>
          <w:sz w:val="18"/>
          <w:szCs w:val="18"/>
        </w:rPr>
        <w:t xml:space="preserve"> statusa javnega dobra </w:t>
      </w:r>
      <w:r w:rsidR="00326151">
        <w:rPr>
          <w:rFonts w:asciiTheme="minorHAnsi" w:hAnsiTheme="minorHAnsi" w:cstheme="minorHAnsi"/>
          <w:sz w:val="18"/>
          <w:szCs w:val="18"/>
        </w:rPr>
        <w:t xml:space="preserve"> 3/2024</w:t>
      </w:r>
    </w:p>
    <w:p w14:paraId="664084E1" w14:textId="59951C5A" w:rsidR="00894758" w:rsidRPr="00FB3905" w:rsidRDefault="00894758" w:rsidP="00E64901">
      <w:pPr>
        <w:pStyle w:val="Odstavekseznama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 w:rsidRPr="00FB3905">
        <w:rPr>
          <w:rFonts w:asciiTheme="minorHAnsi" w:hAnsiTheme="minorHAnsi" w:cstheme="minorHAnsi"/>
          <w:sz w:val="18"/>
          <w:szCs w:val="18"/>
        </w:rPr>
        <w:t>PISO geografski prikaz</w:t>
      </w:r>
    </w:p>
    <w:sectPr w:rsidR="00894758" w:rsidRPr="00FB3905" w:rsidSect="001711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424" w:bottom="1134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08BDF" w14:textId="77777777" w:rsidR="00A24B58" w:rsidRDefault="00A24B58">
      <w:r>
        <w:separator/>
      </w:r>
    </w:p>
  </w:endnote>
  <w:endnote w:type="continuationSeparator" w:id="0">
    <w:p w14:paraId="3F8A137F" w14:textId="77777777" w:rsidR="00A24B58" w:rsidRDefault="00A2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RWClassicoTEEMed">
    <w:altName w:val="Calibri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2C3A" w14:textId="77777777" w:rsidR="0017116D" w:rsidRDefault="0017116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242545"/>
      <w:docPartObj>
        <w:docPartGallery w:val="Page Numbers (Bottom of Page)"/>
        <w:docPartUnique/>
      </w:docPartObj>
    </w:sdtPr>
    <w:sdtEndPr/>
    <w:sdtContent>
      <w:p w14:paraId="4F361752" w14:textId="671C4C1B" w:rsidR="0017116D" w:rsidRDefault="0017116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366E65" w14:textId="77777777" w:rsidR="0017116D" w:rsidRDefault="0017116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2E33" w14:textId="77777777" w:rsidR="00D87DD7" w:rsidRDefault="00A24B58">
    <w:pPr>
      <w:pStyle w:val="Noga"/>
    </w:pPr>
    <w:r>
      <w:rPr>
        <w:noProof/>
      </w:rPr>
      <w:drawing>
        <wp:inline distT="0" distB="0" distL="0" distR="0" wp14:anchorId="5FC8C7C7" wp14:editId="34A518A0">
          <wp:extent cx="6186805" cy="285115"/>
          <wp:effectExtent l="0" t="0" r="4445" b="635"/>
          <wp:docPr id="45" name="Slika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A20EC" w14:textId="77777777" w:rsidR="00A24B58" w:rsidRDefault="00A24B58">
      <w:r>
        <w:separator/>
      </w:r>
    </w:p>
  </w:footnote>
  <w:footnote w:type="continuationSeparator" w:id="0">
    <w:p w14:paraId="0DE046F6" w14:textId="77777777" w:rsidR="00A24B58" w:rsidRDefault="00A2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C445" w14:textId="77777777" w:rsidR="0017116D" w:rsidRDefault="0017116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13B19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C7DA" w14:textId="77777777" w:rsidR="005C74A3" w:rsidRDefault="00A24B58" w:rsidP="000D1123">
    <w:pPr>
      <w:pStyle w:val="Glava"/>
    </w:pPr>
    <w:r>
      <w:rPr>
        <w:noProof/>
      </w:rPr>
      <w:drawing>
        <wp:inline distT="0" distB="0" distL="0" distR="0" wp14:anchorId="01EACE70" wp14:editId="27FE3F22">
          <wp:extent cx="6186805" cy="937895"/>
          <wp:effectExtent l="0" t="0" r="4445" b="0"/>
          <wp:docPr id="44" name="Slika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6ABD"/>
    <w:multiLevelType w:val="hybridMultilevel"/>
    <w:tmpl w:val="D88ADDF8"/>
    <w:lvl w:ilvl="0" w:tplc="EA44C5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76421"/>
    <w:multiLevelType w:val="hybridMultilevel"/>
    <w:tmpl w:val="0F4C3BB8"/>
    <w:lvl w:ilvl="0" w:tplc="7C345E60">
      <w:start w:val="1000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935A1"/>
    <w:multiLevelType w:val="hybridMultilevel"/>
    <w:tmpl w:val="206ADCB8"/>
    <w:lvl w:ilvl="0" w:tplc="D8B080D6"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E1001"/>
    <w:multiLevelType w:val="hybridMultilevel"/>
    <w:tmpl w:val="5A48E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04173">
    <w:abstractNumId w:val="1"/>
  </w:num>
  <w:num w:numId="2" w16cid:durableId="1839928990">
    <w:abstractNumId w:val="3"/>
  </w:num>
  <w:num w:numId="3" w16cid:durableId="913130412">
    <w:abstractNumId w:val="2"/>
  </w:num>
  <w:num w:numId="4" w16cid:durableId="20028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8"/>
    <w:rsid w:val="00013068"/>
    <w:rsid w:val="000341B1"/>
    <w:rsid w:val="00050921"/>
    <w:rsid w:val="00053BE1"/>
    <w:rsid w:val="00056CDC"/>
    <w:rsid w:val="00062A48"/>
    <w:rsid w:val="000630F0"/>
    <w:rsid w:val="00075BB4"/>
    <w:rsid w:val="00082F01"/>
    <w:rsid w:val="000920DC"/>
    <w:rsid w:val="00092636"/>
    <w:rsid w:val="000972F5"/>
    <w:rsid w:val="000A274F"/>
    <w:rsid w:val="000A3B3F"/>
    <w:rsid w:val="000A574B"/>
    <w:rsid w:val="000D1123"/>
    <w:rsid w:val="000F595A"/>
    <w:rsid w:val="00112BDC"/>
    <w:rsid w:val="00120ECA"/>
    <w:rsid w:val="0012681E"/>
    <w:rsid w:val="001409EB"/>
    <w:rsid w:val="00153167"/>
    <w:rsid w:val="00162F79"/>
    <w:rsid w:val="00163B00"/>
    <w:rsid w:val="0017116D"/>
    <w:rsid w:val="00190A40"/>
    <w:rsid w:val="001B368E"/>
    <w:rsid w:val="001C4BEF"/>
    <w:rsid w:val="00222613"/>
    <w:rsid w:val="00226064"/>
    <w:rsid w:val="00230A91"/>
    <w:rsid w:val="00240388"/>
    <w:rsid w:val="002570E6"/>
    <w:rsid w:val="0026057D"/>
    <w:rsid w:val="002649CA"/>
    <w:rsid w:val="002756E3"/>
    <w:rsid w:val="00283207"/>
    <w:rsid w:val="002911BF"/>
    <w:rsid w:val="002B12E4"/>
    <w:rsid w:val="002B4603"/>
    <w:rsid w:val="002D7FBF"/>
    <w:rsid w:val="00326151"/>
    <w:rsid w:val="0033152E"/>
    <w:rsid w:val="0036389F"/>
    <w:rsid w:val="0037171B"/>
    <w:rsid w:val="0037737D"/>
    <w:rsid w:val="0038549D"/>
    <w:rsid w:val="003A3ED9"/>
    <w:rsid w:val="003B4F32"/>
    <w:rsid w:val="003B7E74"/>
    <w:rsid w:val="003C47B7"/>
    <w:rsid w:val="003C7740"/>
    <w:rsid w:val="003D5ED3"/>
    <w:rsid w:val="004123B8"/>
    <w:rsid w:val="00434E57"/>
    <w:rsid w:val="004455B7"/>
    <w:rsid w:val="00483ACF"/>
    <w:rsid w:val="00493C4E"/>
    <w:rsid w:val="00496901"/>
    <w:rsid w:val="00496A9E"/>
    <w:rsid w:val="004C7418"/>
    <w:rsid w:val="004D7B8B"/>
    <w:rsid w:val="004E42B5"/>
    <w:rsid w:val="004E6187"/>
    <w:rsid w:val="004F5444"/>
    <w:rsid w:val="004F660B"/>
    <w:rsid w:val="00504553"/>
    <w:rsid w:val="0050495B"/>
    <w:rsid w:val="005318F5"/>
    <w:rsid w:val="00537F52"/>
    <w:rsid w:val="00567B9A"/>
    <w:rsid w:val="00570D75"/>
    <w:rsid w:val="005809C5"/>
    <w:rsid w:val="005923B2"/>
    <w:rsid w:val="005A5625"/>
    <w:rsid w:val="005A7338"/>
    <w:rsid w:val="005C74A3"/>
    <w:rsid w:val="005D1A5F"/>
    <w:rsid w:val="005E5A55"/>
    <w:rsid w:val="005F6D68"/>
    <w:rsid w:val="005F7AE0"/>
    <w:rsid w:val="00607ECE"/>
    <w:rsid w:val="00623045"/>
    <w:rsid w:val="00624311"/>
    <w:rsid w:val="00642DC7"/>
    <w:rsid w:val="0064313F"/>
    <w:rsid w:val="00643150"/>
    <w:rsid w:val="00644EB9"/>
    <w:rsid w:val="006468DB"/>
    <w:rsid w:val="00654A19"/>
    <w:rsid w:val="00657EAC"/>
    <w:rsid w:val="00673B06"/>
    <w:rsid w:val="006970E6"/>
    <w:rsid w:val="006A380B"/>
    <w:rsid w:val="006B6975"/>
    <w:rsid w:val="006C153A"/>
    <w:rsid w:val="006D04AF"/>
    <w:rsid w:val="006E6A05"/>
    <w:rsid w:val="00702A1B"/>
    <w:rsid w:val="00704A10"/>
    <w:rsid w:val="00736BC0"/>
    <w:rsid w:val="00750B2B"/>
    <w:rsid w:val="00751D69"/>
    <w:rsid w:val="00755B5A"/>
    <w:rsid w:val="00780F70"/>
    <w:rsid w:val="00786AC2"/>
    <w:rsid w:val="007975FC"/>
    <w:rsid w:val="007D4961"/>
    <w:rsid w:val="007E48A3"/>
    <w:rsid w:val="00801B1D"/>
    <w:rsid w:val="00866C07"/>
    <w:rsid w:val="008769F9"/>
    <w:rsid w:val="0087709F"/>
    <w:rsid w:val="0088518D"/>
    <w:rsid w:val="00894758"/>
    <w:rsid w:val="008A342E"/>
    <w:rsid w:val="008D505A"/>
    <w:rsid w:val="008F23C6"/>
    <w:rsid w:val="009075D8"/>
    <w:rsid w:val="00912BE9"/>
    <w:rsid w:val="00915FC7"/>
    <w:rsid w:val="0092028F"/>
    <w:rsid w:val="00920A0A"/>
    <w:rsid w:val="009225B0"/>
    <w:rsid w:val="009232A0"/>
    <w:rsid w:val="0092419C"/>
    <w:rsid w:val="0093185A"/>
    <w:rsid w:val="0093426F"/>
    <w:rsid w:val="009567F2"/>
    <w:rsid w:val="009579DE"/>
    <w:rsid w:val="00965B33"/>
    <w:rsid w:val="00980531"/>
    <w:rsid w:val="009B64E5"/>
    <w:rsid w:val="009C369F"/>
    <w:rsid w:val="009D346C"/>
    <w:rsid w:val="009F33A2"/>
    <w:rsid w:val="00A01543"/>
    <w:rsid w:val="00A02A71"/>
    <w:rsid w:val="00A10266"/>
    <w:rsid w:val="00A2207D"/>
    <w:rsid w:val="00A24B58"/>
    <w:rsid w:val="00A25C52"/>
    <w:rsid w:val="00A34CE3"/>
    <w:rsid w:val="00A4054C"/>
    <w:rsid w:val="00A71135"/>
    <w:rsid w:val="00A77AE2"/>
    <w:rsid w:val="00AB256E"/>
    <w:rsid w:val="00AB2FA4"/>
    <w:rsid w:val="00AF000D"/>
    <w:rsid w:val="00AF0A33"/>
    <w:rsid w:val="00B03F2F"/>
    <w:rsid w:val="00B11DE5"/>
    <w:rsid w:val="00B27992"/>
    <w:rsid w:val="00B31EC8"/>
    <w:rsid w:val="00B427E3"/>
    <w:rsid w:val="00B52171"/>
    <w:rsid w:val="00B61559"/>
    <w:rsid w:val="00B824AC"/>
    <w:rsid w:val="00B92686"/>
    <w:rsid w:val="00B93B8F"/>
    <w:rsid w:val="00B95159"/>
    <w:rsid w:val="00B96605"/>
    <w:rsid w:val="00BA33C9"/>
    <w:rsid w:val="00BA4E6C"/>
    <w:rsid w:val="00BC2A1B"/>
    <w:rsid w:val="00BC55D2"/>
    <w:rsid w:val="00BD3710"/>
    <w:rsid w:val="00BD7EA4"/>
    <w:rsid w:val="00C05736"/>
    <w:rsid w:val="00C17357"/>
    <w:rsid w:val="00C17360"/>
    <w:rsid w:val="00C25803"/>
    <w:rsid w:val="00C42B19"/>
    <w:rsid w:val="00C95A63"/>
    <w:rsid w:val="00CB56D9"/>
    <w:rsid w:val="00CB577A"/>
    <w:rsid w:val="00CC1F62"/>
    <w:rsid w:val="00CC68F1"/>
    <w:rsid w:val="00CD0BA2"/>
    <w:rsid w:val="00CD730F"/>
    <w:rsid w:val="00CE472B"/>
    <w:rsid w:val="00D01A5E"/>
    <w:rsid w:val="00D07FE9"/>
    <w:rsid w:val="00D14E90"/>
    <w:rsid w:val="00D25C71"/>
    <w:rsid w:val="00D31DF6"/>
    <w:rsid w:val="00D450F4"/>
    <w:rsid w:val="00D80FA4"/>
    <w:rsid w:val="00D87DD7"/>
    <w:rsid w:val="00D939E0"/>
    <w:rsid w:val="00DA4556"/>
    <w:rsid w:val="00DB436F"/>
    <w:rsid w:val="00DB4763"/>
    <w:rsid w:val="00DC41AB"/>
    <w:rsid w:val="00DD294B"/>
    <w:rsid w:val="00DF06D9"/>
    <w:rsid w:val="00E13416"/>
    <w:rsid w:val="00E1757A"/>
    <w:rsid w:val="00E207C6"/>
    <w:rsid w:val="00E20C42"/>
    <w:rsid w:val="00E2215C"/>
    <w:rsid w:val="00E24430"/>
    <w:rsid w:val="00E33EEA"/>
    <w:rsid w:val="00E34BF2"/>
    <w:rsid w:val="00E630F6"/>
    <w:rsid w:val="00E63B11"/>
    <w:rsid w:val="00E64901"/>
    <w:rsid w:val="00E770B9"/>
    <w:rsid w:val="00F1182E"/>
    <w:rsid w:val="00F56695"/>
    <w:rsid w:val="00F7606B"/>
    <w:rsid w:val="00F9196D"/>
    <w:rsid w:val="00FA0AFD"/>
    <w:rsid w:val="00FA691F"/>
    <w:rsid w:val="00FB3905"/>
    <w:rsid w:val="00FC1DD1"/>
    <w:rsid w:val="00FC7C15"/>
    <w:rsid w:val="00FD086C"/>
    <w:rsid w:val="00FE65F5"/>
    <w:rsid w:val="00FE7279"/>
    <w:rsid w:val="00FF279D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4:docId w14:val="0F1F95B3"/>
  <w15:docId w15:val="{E44C5F4B-4A05-46B5-B2BC-1588C664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4F66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F66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42DC7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1711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z.OBCINA\AppData\Roaming\Microsoft\Predloge\Ob&#269;ina-Dopisi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0</TotalTime>
  <Pages>1</Pages>
  <Words>163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Janez Miklič</dc:creator>
  <cp:lastModifiedBy>Petra Mihelič Jakič</cp:lastModifiedBy>
  <cp:revision>2</cp:revision>
  <cp:lastPrinted>2024-09-03T08:36:00Z</cp:lastPrinted>
  <dcterms:created xsi:type="dcterms:W3CDTF">2025-01-22T13:31:00Z</dcterms:created>
  <dcterms:modified xsi:type="dcterms:W3CDTF">2025-01-22T13:31:00Z</dcterms:modified>
</cp:coreProperties>
</file>